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A7F4CF" w14:textId="3EC47738" w:rsidR="00DA7D9E" w:rsidRDefault="00DA7D9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KYNG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fl.1468)</w:t>
      </w:r>
    </w:p>
    <w:p w14:paraId="121E63AE" w14:textId="32E2D6DD" w:rsidR="00DA7D9E" w:rsidRDefault="00DA7D9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59AF28" w14:textId="62A16753" w:rsidR="00DA7D9E" w:rsidRDefault="00DA7D9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05B42A" w14:textId="73A33F81" w:rsidR="00DA7D9E" w:rsidRDefault="00DA7D9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Jan.1468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Hardyng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Ellsworth, </w:t>
      </w:r>
      <w:proofErr w:type="spellStart"/>
      <w:r>
        <w:rPr>
          <w:rFonts w:ascii="Times New Roman" w:hAnsi="Times New Roman" w:cs="Times New Roman"/>
          <w:sz w:val="24"/>
          <w:szCs w:val="24"/>
        </w:rPr>
        <w:t>Cambridgeshire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was pardoned for </w:t>
      </w:r>
      <w:proofErr w:type="gramStart"/>
      <w:r>
        <w:rPr>
          <w:rFonts w:ascii="Times New Roman" w:hAnsi="Times New Roman" w:cs="Times New Roman"/>
          <w:sz w:val="24"/>
          <w:szCs w:val="24"/>
        </w:rPr>
        <w:t>not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C82FE6" w14:textId="10853C72" w:rsidR="00DA7D9E" w:rsidRDefault="00DA7D9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appearing to answer him touching a debt of 40s.</w:t>
      </w:r>
    </w:p>
    <w:p w14:paraId="626CA9F2" w14:textId="4E31B5A1" w:rsidR="00DA7D9E" w:rsidRDefault="00DA7D9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1467-77 p.6)</w:t>
      </w:r>
    </w:p>
    <w:p w14:paraId="6411B5B5" w14:textId="1674C0E4" w:rsidR="00DA7D9E" w:rsidRDefault="00DA7D9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18A008" w14:textId="03C0050A" w:rsidR="00DA7D9E" w:rsidRDefault="00DA7D9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8DF199" w14:textId="06590EEC" w:rsidR="00DA7D9E" w:rsidRPr="00DA7D9E" w:rsidRDefault="00DA7D9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April 2021</w:t>
      </w:r>
    </w:p>
    <w:sectPr w:rsidR="00DA7D9E" w:rsidRPr="00DA7D9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0BF004" w14:textId="77777777" w:rsidR="00DA7D9E" w:rsidRDefault="00DA7D9E" w:rsidP="009139A6">
      <w:r>
        <w:separator/>
      </w:r>
    </w:p>
  </w:endnote>
  <w:endnote w:type="continuationSeparator" w:id="0">
    <w:p w14:paraId="762F0AD4" w14:textId="77777777" w:rsidR="00DA7D9E" w:rsidRDefault="00DA7D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6DE3D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C6FE6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63BAD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EDF550" w14:textId="77777777" w:rsidR="00DA7D9E" w:rsidRDefault="00DA7D9E" w:rsidP="009139A6">
      <w:r>
        <w:separator/>
      </w:r>
    </w:p>
  </w:footnote>
  <w:footnote w:type="continuationSeparator" w:id="0">
    <w:p w14:paraId="25BAB30E" w14:textId="77777777" w:rsidR="00DA7D9E" w:rsidRDefault="00DA7D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4F1C7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B7B0E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8AA1F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D9E"/>
    <w:rsid w:val="000666E0"/>
    <w:rsid w:val="002510B7"/>
    <w:rsid w:val="00352D4C"/>
    <w:rsid w:val="005C130B"/>
    <w:rsid w:val="00826F5C"/>
    <w:rsid w:val="009139A6"/>
    <w:rsid w:val="009448BB"/>
    <w:rsid w:val="00A3176C"/>
    <w:rsid w:val="00BA00AB"/>
    <w:rsid w:val="00DA7D9E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FA291"/>
  <w15:chartTrackingRefBased/>
  <w15:docId w15:val="{8576540E-3B07-4E3D-A703-B84EE6761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134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2021-04-12T12:56:00Z</dcterms:created>
  <dcterms:modified xsi:type="dcterms:W3CDTF">2021-04-12T15:13:00Z</dcterms:modified>
</cp:coreProperties>
</file>