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E5B" w:rsidRDefault="00621E5B" w:rsidP="00621E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KYNG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621E5B" w:rsidRDefault="00621E5B" w:rsidP="00621E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1E5B" w:rsidRDefault="00621E5B" w:rsidP="00621E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1E5B" w:rsidRDefault="00621E5B" w:rsidP="00621E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 Nov.1432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Uppingham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621E5B" w:rsidRDefault="00621E5B" w:rsidP="00621E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Rutland, into lands of the late Anne Stafford, Countess of March(q.v.).</w:t>
      </w:r>
    </w:p>
    <w:p w:rsidR="00621E5B" w:rsidRDefault="00621E5B" w:rsidP="00621E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24-74)</w:t>
      </w:r>
    </w:p>
    <w:p w:rsidR="00621E5B" w:rsidRDefault="00621E5B" w:rsidP="00621E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1E5B" w:rsidRDefault="00621E5B" w:rsidP="00621E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621E5B" w:rsidRDefault="00621E5B" w:rsidP="00621E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March 2016</w:t>
      </w:r>
      <w:bookmarkStart w:id="0" w:name="_GoBack"/>
      <w:bookmarkEnd w:id="0"/>
    </w:p>
    <w:sectPr w:rsidR="006B2F86" w:rsidRPr="00621E5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1E5B" w:rsidRDefault="00621E5B" w:rsidP="00E71FC3">
      <w:pPr>
        <w:spacing w:after="0" w:line="240" w:lineRule="auto"/>
      </w:pPr>
      <w:r>
        <w:separator/>
      </w:r>
    </w:p>
  </w:endnote>
  <w:endnote w:type="continuationSeparator" w:id="0">
    <w:p w:rsidR="00621E5B" w:rsidRDefault="00621E5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1E5B" w:rsidRDefault="00621E5B" w:rsidP="00E71FC3">
      <w:pPr>
        <w:spacing w:after="0" w:line="240" w:lineRule="auto"/>
      </w:pPr>
      <w:r>
        <w:separator/>
      </w:r>
    </w:p>
  </w:footnote>
  <w:footnote w:type="continuationSeparator" w:id="0">
    <w:p w:rsidR="00621E5B" w:rsidRDefault="00621E5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E5B"/>
    <w:rsid w:val="00621E5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F383B"/>
  <w15:chartTrackingRefBased/>
  <w15:docId w15:val="{53B86856-33C7-4A40-BD3C-0CE0D794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963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2016-03-20T20:55:00Z</dcterms:created>
  <dcterms:modified xsi:type="dcterms:W3CDTF">2016-03-20T20:56:00Z</dcterms:modified>
</cp:coreProperties>
</file>