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CD270" w14:textId="77777777" w:rsidR="00ED746F" w:rsidRDefault="00ED746F" w:rsidP="00ED74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861D753" w14:textId="77777777" w:rsidR="00ED746F" w:rsidRDefault="00ED746F" w:rsidP="00ED74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E4D51" w14:textId="77777777" w:rsidR="00ED746F" w:rsidRDefault="00ED746F" w:rsidP="00ED74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38DECF" w14:textId="77777777" w:rsidR="00ED746F" w:rsidRDefault="00ED746F" w:rsidP="00ED746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mandamus held in Wantage, Berkshire,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2C8A8DB" w14:textId="77777777" w:rsidR="00ED746F" w:rsidRDefault="00ED746F" w:rsidP="00ED74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19-35)</w:t>
      </w:r>
    </w:p>
    <w:p w14:paraId="0702A47E" w14:textId="77777777" w:rsidR="00ED746F" w:rsidRDefault="00ED746F" w:rsidP="00ED74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D1B77" w14:textId="77777777" w:rsidR="00ED746F" w:rsidRDefault="00ED746F" w:rsidP="00ED74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C365B7" w14:textId="77777777" w:rsidR="00ED746F" w:rsidRPr="00D02966" w:rsidRDefault="00ED746F" w:rsidP="00ED74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17C25726" w14:textId="2A22143E" w:rsidR="00BA00AB" w:rsidRPr="00ED746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D74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338B0" w14:textId="77777777" w:rsidR="00ED746F" w:rsidRDefault="00ED746F" w:rsidP="009139A6">
      <w:r>
        <w:separator/>
      </w:r>
    </w:p>
  </w:endnote>
  <w:endnote w:type="continuationSeparator" w:id="0">
    <w:p w14:paraId="72671D2D" w14:textId="77777777" w:rsidR="00ED746F" w:rsidRDefault="00ED74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AB9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E03A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8F0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60707" w14:textId="77777777" w:rsidR="00ED746F" w:rsidRDefault="00ED746F" w:rsidP="009139A6">
      <w:r>
        <w:separator/>
      </w:r>
    </w:p>
  </w:footnote>
  <w:footnote w:type="continuationSeparator" w:id="0">
    <w:p w14:paraId="69492790" w14:textId="77777777" w:rsidR="00ED746F" w:rsidRDefault="00ED74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15B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D0A4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7E1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6F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ED746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94498"/>
  <w15:chartTrackingRefBased/>
  <w15:docId w15:val="{5CF255AB-7D11-4933-8F61-F9D99BB1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2021-03-17T16:12:00Z</dcterms:created>
  <dcterms:modified xsi:type="dcterms:W3CDTF">2021-03-17T16:13:00Z</dcterms:modified>
</cp:coreProperties>
</file>