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60" w:rsidRDefault="00A342CB" w:rsidP="00775F60">
      <w:pPr>
        <w:pStyle w:val="NoSpacing"/>
      </w:pPr>
      <w:r>
        <w:rPr>
          <w:u w:val="single"/>
        </w:rPr>
        <w:t>Walter KYNG</w:t>
      </w:r>
      <w:r>
        <w:t xml:space="preserve">    </w:t>
      </w:r>
      <w:proofErr w:type="gramStart"/>
      <w:r>
        <w:t xml:space="preserve">   </w:t>
      </w:r>
      <w:r w:rsidR="00775F60">
        <w:t>(</w:t>
      </w:r>
      <w:proofErr w:type="gramEnd"/>
      <w:r w:rsidR="00775F60">
        <w:t>fl.1434</w:t>
      </w:r>
      <w:r w:rsidR="00FC48B6">
        <w:t>-8</w:t>
      </w:r>
      <w:r w:rsidR="00775F60">
        <w:t>)</w:t>
      </w:r>
    </w:p>
    <w:p w:rsidR="00775F60" w:rsidRDefault="00034829" w:rsidP="00775F60">
      <w:pPr>
        <w:pStyle w:val="NoSpacing"/>
      </w:pPr>
      <w:r>
        <w:t>of Tavistock Abbey.</w:t>
      </w:r>
    </w:p>
    <w:p w:rsidR="00775F60" w:rsidRDefault="00775F60" w:rsidP="00775F60">
      <w:pPr>
        <w:pStyle w:val="NoSpacing"/>
      </w:pPr>
    </w:p>
    <w:p w:rsidR="00775F60" w:rsidRDefault="00775F60" w:rsidP="00775F60">
      <w:pPr>
        <w:pStyle w:val="NoSpacing"/>
      </w:pPr>
    </w:p>
    <w:p w:rsidR="00775F60" w:rsidRDefault="00775F60" w:rsidP="00775F60">
      <w:pPr>
        <w:pStyle w:val="NoSpacing"/>
      </w:pPr>
      <w:r>
        <w:t>18 Dec.1434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775F60" w:rsidRDefault="00775F60" w:rsidP="00775F60">
      <w:pPr>
        <w:pStyle w:val="NoSpacing"/>
      </w:pPr>
      <w:r>
        <w:tab/>
      </w:r>
      <w:r>
        <w:tab/>
        <w:t>Bishop.</w:t>
      </w:r>
    </w:p>
    <w:p w:rsidR="00775F60" w:rsidRDefault="00775F60" w:rsidP="00775F60">
      <w:pPr>
        <w:pStyle w:val="NoSpacing"/>
      </w:pPr>
      <w:r>
        <w:tab/>
      </w:r>
      <w:r>
        <w:tab/>
        <w:t>(“Register of Edmund Lacy, Bishop of Exeter 1420-55” part 4 p.153)</w:t>
      </w:r>
    </w:p>
    <w:p w:rsidR="00034829" w:rsidRDefault="00034829" w:rsidP="00034829">
      <w:pPr>
        <w:pStyle w:val="NoSpacing"/>
      </w:pPr>
      <w:r>
        <w:t>21 Dec.1437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034829" w:rsidRDefault="00034829" w:rsidP="00034829">
      <w:pPr>
        <w:pStyle w:val="NoSpacing"/>
      </w:pPr>
      <w:r>
        <w:tab/>
      </w:r>
      <w:r>
        <w:tab/>
        <w:t>(ibid. p.164)</w:t>
      </w:r>
    </w:p>
    <w:p w:rsidR="00FC48B6" w:rsidRDefault="00FC48B6" w:rsidP="00FC48B6">
      <w:pPr>
        <w:pStyle w:val="NoSpacing"/>
      </w:pPr>
      <w:r>
        <w:t xml:space="preserve">  8 Mar.1438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FC48B6" w:rsidRDefault="00FC48B6" w:rsidP="00FC48B6">
      <w:pPr>
        <w:pStyle w:val="NoSpacing"/>
      </w:pPr>
      <w:r>
        <w:tab/>
      </w:r>
      <w:r>
        <w:tab/>
        <w:t>(ibid.p.166)</w:t>
      </w:r>
    </w:p>
    <w:p w:rsidR="003B7E17" w:rsidRDefault="003B7E17" w:rsidP="00FC48B6">
      <w:pPr>
        <w:pStyle w:val="NoSpacing"/>
      </w:pPr>
      <w:bookmarkStart w:id="0" w:name="_GoBack"/>
      <w:r>
        <w:t xml:space="preserve">  7 Jun.</w:t>
      </w:r>
      <w:r>
        <w:tab/>
        <w:t>1438</w:t>
      </w:r>
      <w:r>
        <w:tab/>
        <w:t>He was o</w:t>
      </w:r>
      <w:r>
        <w:t>rdained priest</w:t>
      </w:r>
      <w:r>
        <w:t xml:space="preserve"> in the same </w:t>
      </w:r>
      <w:r>
        <w:t>place by the Bishop. (ibid.p.168</w:t>
      </w:r>
      <w:r>
        <w:t>)</w:t>
      </w:r>
      <w:bookmarkEnd w:id="0"/>
    </w:p>
    <w:p w:rsidR="00775F60" w:rsidRDefault="00775F60" w:rsidP="00775F60">
      <w:pPr>
        <w:pStyle w:val="NoSpacing"/>
      </w:pPr>
    </w:p>
    <w:p w:rsidR="00034829" w:rsidRDefault="00034829" w:rsidP="00775F60">
      <w:pPr>
        <w:pStyle w:val="NoSpacing"/>
      </w:pPr>
    </w:p>
    <w:p w:rsidR="00FC48B6" w:rsidRDefault="00FC48B6" w:rsidP="00775F60">
      <w:pPr>
        <w:pStyle w:val="NoSpacing"/>
      </w:pPr>
      <w:r>
        <w:t xml:space="preserve"> 2 February 2017</w:t>
      </w:r>
    </w:p>
    <w:p w:rsidR="003B7E17" w:rsidRPr="00FE5B6C" w:rsidRDefault="003B7E17" w:rsidP="00775F60">
      <w:pPr>
        <w:pStyle w:val="NoSpacing"/>
      </w:pPr>
      <w:r>
        <w:t>16 February 2017</w:t>
      </w:r>
    </w:p>
    <w:p w:rsidR="006B2F86" w:rsidRPr="00A342CB" w:rsidRDefault="003B7E17" w:rsidP="00E71FC3">
      <w:pPr>
        <w:pStyle w:val="NoSpacing"/>
      </w:pPr>
    </w:p>
    <w:sectPr w:rsidR="006B2F86" w:rsidRPr="00A342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2CB" w:rsidRDefault="00A342CB" w:rsidP="00E71FC3">
      <w:pPr>
        <w:spacing w:after="0" w:line="240" w:lineRule="auto"/>
      </w:pPr>
      <w:r>
        <w:separator/>
      </w:r>
    </w:p>
  </w:endnote>
  <w:endnote w:type="continuationSeparator" w:id="0">
    <w:p w:rsidR="00A342CB" w:rsidRDefault="00A342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2CB" w:rsidRDefault="00A342CB" w:rsidP="00E71FC3">
      <w:pPr>
        <w:spacing w:after="0" w:line="240" w:lineRule="auto"/>
      </w:pPr>
      <w:r>
        <w:separator/>
      </w:r>
    </w:p>
  </w:footnote>
  <w:footnote w:type="continuationSeparator" w:id="0">
    <w:p w:rsidR="00A342CB" w:rsidRDefault="00A342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CB"/>
    <w:rsid w:val="00034829"/>
    <w:rsid w:val="001A7C09"/>
    <w:rsid w:val="003B7E17"/>
    <w:rsid w:val="00733BE7"/>
    <w:rsid w:val="00775F60"/>
    <w:rsid w:val="00A342CB"/>
    <w:rsid w:val="00AB52E8"/>
    <w:rsid w:val="00B16D3F"/>
    <w:rsid w:val="00E71FC3"/>
    <w:rsid w:val="00EF4813"/>
    <w:rsid w:val="00FC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89001"/>
  <w15:chartTrackingRefBased/>
  <w15:docId w15:val="{3D52527A-769C-4500-93B8-FA259B71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2016-11-04T13:27:00Z</dcterms:created>
  <dcterms:modified xsi:type="dcterms:W3CDTF">2017-02-16T11:48:00Z</dcterms:modified>
</cp:coreProperties>
</file>