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A132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Unknown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16EFA65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88B8A7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20AED8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covenant against Alexander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his wife,</w:t>
      </w:r>
    </w:p>
    <w:p w14:paraId="59E06115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Edith(q.v.),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Cumberford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his wife, Elizabeth(q.v.), Edward</w:t>
      </w:r>
    </w:p>
    <w:p w14:paraId="0FF94533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Lee(q.v.) and his wife, Anne(q.v.).</w:t>
      </w:r>
    </w:p>
    <w:p w14:paraId="68E07A29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BB5F6C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48749F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AECF0E" w14:textId="77777777" w:rsidR="00F91073" w:rsidRDefault="00F91073" w:rsidP="00F910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May 2021</w:t>
      </w:r>
    </w:p>
    <w:p w14:paraId="6A7C8F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670AF" w14:textId="77777777" w:rsidR="00F91073" w:rsidRDefault="00F91073" w:rsidP="009139A6">
      <w:r>
        <w:separator/>
      </w:r>
    </w:p>
  </w:endnote>
  <w:endnote w:type="continuationSeparator" w:id="0">
    <w:p w14:paraId="0608341B" w14:textId="77777777" w:rsidR="00F91073" w:rsidRDefault="00F910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4F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D92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85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BBBDC" w14:textId="77777777" w:rsidR="00F91073" w:rsidRDefault="00F91073" w:rsidP="009139A6">
      <w:r>
        <w:separator/>
      </w:r>
    </w:p>
  </w:footnote>
  <w:footnote w:type="continuationSeparator" w:id="0">
    <w:p w14:paraId="7FAB24B0" w14:textId="77777777" w:rsidR="00F91073" w:rsidRDefault="00F910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93E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7AD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24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7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CFA4A"/>
  <w15:chartTrackingRefBased/>
  <w15:docId w15:val="{E1F83C71-5C0B-4442-8C49-72EB0538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1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2021-06-06T09:18:00Z</dcterms:created>
  <dcterms:modified xsi:type="dcterms:W3CDTF">2021-06-06T09:18:00Z</dcterms:modified>
</cp:coreProperties>
</file>