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780CA" w14:textId="77777777" w:rsidR="00497DC0" w:rsidRDefault="00497DC0" w:rsidP="00497D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Unknown KYNG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9B4BBFE" w14:textId="77777777" w:rsidR="00497DC0" w:rsidRDefault="00497DC0" w:rsidP="00497D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59CEDB7" w14:textId="77777777" w:rsidR="00497DC0" w:rsidRDefault="00497DC0" w:rsidP="00497D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587BA6" w14:textId="77777777" w:rsidR="00497DC0" w:rsidRDefault="00497DC0" w:rsidP="00497D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and contempt execution against Robert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Eddon</w:t>
      </w:r>
      <w:proofErr w:type="spellEnd"/>
      <w:proofErr w:type="gramEnd"/>
    </w:p>
    <w:p w14:paraId="5D8C2D93" w14:textId="77777777" w:rsidR="00497DC0" w:rsidRPr="00000832" w:rsidRDefault="00497DC0" w:rsidP="00497D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Little Wolford, Warwickshire(q.v.).</w:t>
      </w:r>
    </w:p>
    <w:p w14:paraId="65BD48ED" w14:textId="77777777" w:rsidR="00497DC0" w:rsidRDefault="00497DC0" w:rsidP="00497D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9A3A33C" w14:textId="77777777" w:rsidR="00497DC0" w:rsidRDefault="00497DC0" w:rsidP="00497D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5BA074C" w14:textId="77777777" w:rsidR="00497DC0" w:rsidRDefault="00497DC0" w:rsidP="00497D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B6A18F" w14:textId="77777777" w:rsidR="00497DC0" w:rsidRDefault="00497DC0" w:rsidP="00497DC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May 2021</w:t>
      </w:r>
    </w:p>
    <w:p w14:paraId="3585FBC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07910" w14:textId="77777777" w:rsidR="00497DC0" w:rsidRDefault="00497DC0" w:rsidP="009139A6">
      <w:r>
        <w:separator/>
      </w:r>
    </w:p>
  </w:endnote>
  <w:endnote w:type="continuationSeparator" w:id="0">
    <w:p w14:paraId="5CA18029" w14:textId="77777777" w:rsidR="00497DC0" w:rsidRDefault="00497D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5CC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68C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34E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9FF46" w14:textId="77777777" w:rsidR="00497DC0" w:rsidRDefault="00497DC0" w:rsidP="009139A6">
      <w:r>
        <w:separator/>
      </w:r>
    </w:p>
  </w:footnote>
  <w:footnote w:type="continuationSeparator" w:id="0">
    <w:p w14:paraId="65ED7856" w14:textId="77777777" w:rsidR="00497DC0" w:rsidRDefault="00497D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7F2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FF2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892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C0"/>
    <w:rsid w:val="000666E0"/>
    <w:rsid w:val="002510B7"/>
    <w:rsid w:val="00497DC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9B05D"/>
  <w15:chartTrackingRefBased/>
  <w15:docId w15:val="{3DAB0B38-DB3F-4C72-8DA6-4DAF4B89F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97D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2021-06-06T09:22:00Z</dcterms:created>
  <dcterms:modified xsi:type="dcterms:W3CDTF">2021-06-06T09:23:00Z</dcterms:modified>
</cp:coreProperties>
</file>