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3C662" w14:textId="77777777" w:rsidR="00FF4A17" w:rsidRDefault="00FF4A17" w:rsidP="00FF4A17">
      <w:pPr>
        <w:pStyle w:val="NoSpacing"/>
      </w:pPr>
      <w:r>
        <w:rPr>
          <w:u w:val="single"/>
        </w:rPr>
        <w:t>Thomas KYNG</w:t>
      </w:r>
      <w:r>
        <w:t xml:space="preserve">        (fl.1475)</w:t>
      </w:r>
    </w:p>
    <w:p w14:paraId="1B8E8FCB" w14:textId="431511A0" w:rsidR="00FF4A17" w:rsidRDefault="00FF4A17" w:rsidP="00FF4A17">
      <w:pPr>
        <w:pStyle w:val="NoSpacing"/>
      </w:pPr>
      <w:r>
        <w:t>of Shap Abbey, Cumberland.</w:t>
      </w:r>
    </w:p>
    <w:p w14:paraId="472F31B1" w14:textId="77777777" w:rsidR="00FF4A17" w:rsidRDefault="00FF4A17" w:rsidP="00FF4A17">
      <w:pPr>
        <w:pStyle w:val="NoSpacing"/>
      </w:pPr>
    </w:p>
    <w:p w14:paraId="7892300F" w14:textId="7423EBF0" w:rsidR="00FF4A17" w:rsidRDefault="00FF4A17" w:rsidP="00FF4A17">
      <w:pPr>
        <w:pStyle w:val="NoSpacing"/>
      </w:pPr>
    </w:p>
    <w:p w14:paraId="495EF637" w14:textId="77777777" w:rsidR="006C0608" w:rsidRDefault="006C0608" w:rsidP="006C0608">
      <w:pPr>
        <w:pStyle w:val="NoSpacing"/>
      </w:pPr>
      <w:r>
        <w:t>11 Mar.1475</w:t>
      </w:r>
      <w:r>
        <w:tab/>
        <w:t>He was ordained deacon in the conventual church of the Franciscans at</w:t>
      </w:r>
    </w:p>
    <w:p w14:paraId="5B188807" w14:textId="77777777" w:rsidR="006C0608" w:rsidRDefault="006C0608" w:rsidP="006C0608">
      <w:pPr>
        <w:pStyle w:val="NoSpacing"/>
      </w:pPr>
      <w:r>
        <w:tab/>
      </w:r>
      <w:r>
        <w:tab/>
        <w:t>York by William Egremont, Bishop of Dromore(q.v.) by letters dimissory</w:t>
      </w:r>
    </w:p>
    <w:p w14:paraId="57274B89" w14:textId="77777777" w:rsidR="006C0608" w:rsidRDefault="006C0608" w:rsidP="006C0608">
      <w:pPr>
        <w:pStyle w:val="NoSpacing"/>
      </w:pPr>
      <w:r>
        <w:tab/>
      </w:r>
      <w:r>
        <w:tab/>
        <w:t>as he was from the diocese of Carlisle.</w:t>
      </w:r>
    </w:p>
    <w:p w14:paraId="211F5079" w14:textId="53BD8F5C" w:rsidR="006C0608" w:rsidRDefault="006C0608" w:rsidP="00FF4A17">
      <w:pPr>
        <w:pStyle w:val="NoSpacing"/>
      </w:pPr>
      <w:r>
        <w:tab/>
      </w:r>
      <w:r>
        <w:tab/>
        <w:t>(“York Clergy Ordinations 1475-1500” ed. David M. Smith p.3)</w:t>
      </w:r>
    </w:p>
    <w:p w14:paraId="1B4AAAB5" w14:textId="77777777" w:rsidR="00FF4A17" w:rsidRDefault="00FF4A17" w:rsidP="00FF4A17">
      <w:pPr>
        <w:pStyle w:val="NoSpacing"/>
      </w:pPr>
      <w:r>
        <w:t>20 May1475</w:t>
      </w:r>
      <w:r>
        <w:tab/>
        <w:t>He was ordained priest in the conventual church of the Dominicans at</w:t>
      </w:r>
    </w:p>
    <w:p w14:paraId="1A83B3F4" w14:textId="77777777" w:rsidR="00FF4A17" w:rsidRDefault="00FF4A17" w:rsidP="00FF4A17">
      <w:pPr>
        <w:pStyle w:val="NoSpacing"/>
      </w:pPr>
      <w:r>
        <w:tab/>
      </w:r>
      <w:r>
        <w:tab/>
        <w:t>York by William Egremont, Bishop of Dromore(q.v.).</w:t>
      </w:r>
    </w:p>
    <w:p w14:paraId="499B5515" w14:textId="77777777" w:rsidR="00FF4A17" w:rsidRDefault="00FF4A17" w:rsidP="00FF4A17">
      <w:pPr>
        <w:pStyle w:val="NoSpacing"/>
      </w:pPr>
      <w:r>
        <w:tab/>
      </w:r>
      <w:r>
        <w:tab/>
        <w:t>(“York Clergy Ordinations 1475-1500” ed. David M. Smith p.7)</w:t>
      </w:r>
    </w:p>
    <w:p w14:paraId="671BDE5E" w14:textId="77777777" w:rsidR="00FF4A17" w:rsidRDefault="00FF4A17" w:rsidP="00FF4A17">
      <w:pPr>
        <w:pStyle w:val="NoSpacing"/>
      </w:pPr>
    </w:p>
    <w:p w14:paraId="332EB0E3" w14:textId="77777777" w:rsidR="00FF4A17" w:rsidRDefault="00FF4A17" w:rsidP="00FF4A17">
      <w:pPr>
        <w:pStyle w:val="NoSpacing"/>
      </w:pPr>
    </w:p>
    <w:p w14:paraId="2144CE28" w14:textId="2A31A9D2" w:rsidR="00FF4A17" w:rsidRDefault="00FF4A17" w:rsidP="00FF4A17">
      <w:pPr>
        <w:pStyle w:val="NoSpacing"/>
      </w:pPr>
      <w:r>
        <w:t>25 March 2019</w:t>
      </w:r>
    </w:p>
    <w:p w14:paraId="4E4C9842" w14:textId="1F9134FA" w:rsidR="006C0608" w:rsidRDefault="006C0608" w:rsidP="00FF4A17">
      <w:pPr>
        <w:pStyle w:val="NoSpacing"/>
      </w:pPr>
      <w:r>
        <w:t>19 September 2019</w:t>
      </w:r>
      <w:bookmarkStart w:id="0" w:name="_GoBack"/>
      <w:bookmarkEnd w:id="0"/>
    </w:p>
    <w:p w14:paraId="1AFC5B0F" w14:textId="68F9D52B" w:rsidR="006B2F86" w:rsidRPr="00FF4A17" w:rsidRDefault="006C0608" w:rsidP="00E71FC3">
      <w:pPr>
        <w:pStyle w:val="NoSpacing"/>
      </w:pPr>
    </w:p>
    <w:sectPr w:rsidR="006B2F86" w:rsidRPr="00FF4A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079C51" w14:textId="77777777" w:rsidR="00FF4A17" w:rsidRDefault="00FF4A17" w:rsidP="00E71FC3">
      <w:pPr>
        <w:spacing w:after="0" w:line="240" w:lineRule="auto"/>
      </w:pPr>
      <w:r>
        <w:separator/>
      </w:r>
    </w:p>
  </w:endnote>
  <w:endnote w:type="continuationSeparator" w:id="0">
    <w:p w14:paraId="29DEBE66" w14:textId="77777777" w:rsidR="00FF4A17" w:rsidRDefault="00FF4A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DE5D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E64DA" w14:textId="77777777" w:rsidR="00FF4A17" w:rsidRDefault="00FF4A17" w:rsidP="00E71FC3">
      <w:pPr>
        <w:spacing w:after="0" w:line="240" w:lineRule="auto"/>
      </w:pPr>
      <w:r>
        <w:separator/>
      </w:r>
    </w:p>
  </w:footnote>
  <w:footnote w:type="continuationSeparator" w:id="0">
    <w:p w14:paraId="46E6C2C9" w14:textId="77777777" w:rsidR="00FF4A17" w:rsidRDefault="00FF4A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A17"/>
    <w:rsid w:val="001A7C09"/>
    <w:rsid w:val="00577BD5"/>
    <w:rsid w:val="00656CBA"/>
    <w:rsid w:val="006A1F77"/>
    <w:rsid w:val="006C0608"/>
    <w:rsid w:val="00733BE7"/>
    <w:rsid w:val="00AB52E8"/>
    <w:rsid w:val="00B16D3F"/>
    <w:rsid w:val="00BB41AC"/>
    <w:rsid w:val="00E71FC3"/>
    <w:rsid w:val="00EF4813"/>
    <w:rsid w:val="00FF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7CFAC"/>
  <w15:chartTrackingRefBased/>
  <w15:docId w15:val="{BA3D52A3-5B2E-4012-BA48-68142D10C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2019-03-25T19:53:00Z</dcterms:created>
  <dcterms:modified xsi:type="dcterms:W3CDTF">2019-09-19T07:42:00Z</dcterms:modified>
</cp:coreProperties>
</file>