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AECC0" w14:textId="77777777" w:rsidR="00FE5169" w:rsidRDefault="00FE5169" w:rsidP="00FE51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KYNG (</w:t>
      </w:r>
      <w:proofErr w:type="gramStart"/>
      <w:r>
        <w:rPr>
          <w:rFonts w:cs="Times New Roman"/>
          <w:szCs w:val="24"/>
          <w:u w:val="single"/>
        </w:rPr>
        <w:t>KINGS)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(fl.1484)</w:t>
      </w:r>
    </w:p>
    <w:p w14:paraId="0F496B7A" w14:textId="77777777" w:rsidR="00FE5169" w:rsidRDefault="00FE5169" w:rsidP="00FE51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0EACE61D" w14:textId="77777777" w:rsidR="00FE5169" w:rsidRDefault="00FE5169" w:rsidP="00FE5169">
      <w:pPr>
        <w:pStyle w:val="NoSpacing"/>
        <w:rPr>
          <w:rFonts w:cs="Times New Roman"/>
          <w:szCs w:val="24"/>
        </w:rPr>
      </w:pPr>
    </w:p>
    <w:p w14:paraId="1A04A241" w14:textId="77777777" w:rsidR="00FE5169" w:rsidRDefault="00FE5169" w:rsidP="00FE5169">
      <w:pPr>
        <w:pStyle w:val="NoSpacing"/>
        <w:rPr>
          <w:rFonts w:cs="Times New Roman"/>
          <w:szCs w:val="24"/>
        </w:rPr>
      </w:pPr>
    </w:p>
    <w:p w14:paraId="3ED16889" w14:textId="77777777" w:rsidR="00FE5169" w:rsidRDefault="00FE5169" w:rsidP="00FE5169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He became a Fellow of Merton.</w:t>
      </w:r>
    </w:p>
    <w:p w14:paraId="02A43035" w14:textId="77777777" w:rsidR="00FE5169" w:rsidRDefault="00FE5169" w:rsidP="00FE516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cs="Times New Roman"/>
          <w:szCs w:val="24"/>
        </w:rPr>
        <w:t>(“Memorials of Merton College, with Biographical Notices of the Wardens and</w:t>
      </w:r>
    </w:p>
    <w:p w14:paraId="6FDA0BF6" w14:textId="77777777" w:rsidR="00FE5169" w:rsidRDefault="00FE5169" w:rsidP="00FE5169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>, printed for the Oxford Historical at the</w:t>
      </w:r>
    </w:p>
    <w:p w14:paraId="1B09CABE" w14:textId="77777777" w:rsidR="00FE5169" w:rsidRDefault="00FE5169" w:rsidP="00FE5169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p.242)</w:t>
      </w:r>
    </w:p>
    <w:p w14:paraId="61B3947E" w14:textId="77777777" w:rsidR="00FE5169" w:rsidRDefault="00FE5169" w:rsidP="00FE5169">
      <w:pPr>
        <w:pStyle w:val="NoSpacing"/>
        <w:rPr>
          <w:rFonts w:cs="Times New Roman"/>
          <w:szCs w:val="24"/>
        </w:rPr>
      </w:pPr>
    </w:p>
    <w:p w14:paraId="41548BD3" w14:textId="77777777" w:rsidR="00FE5169" w:rsidRDefault="00FE5169" w:rsidP="00FE5169">
      <w:pPr>
        <w:pStyle w:val="NoSpacing"/>
        <w:rPr>
          <w:rFonts w:cs="Times New Roman"/>
          <w:szCs w:val="24"/>
        </w:rPr>
      </w:pPr>
    </w:p>
    <w:p w14:paraId="638506A0" w14:textId="77777777" w:rsidR="00FE5169" w:rsidRDefault="00FE5169" w:rsidP="00FE51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February 2025</w:t>
      </w:r>
    </w:p>
    <w:p w14:paraId="1EE8DB8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699A7" w14:textId="77777777" w:rsidR="00FE5169" w:rsidRDefault="00FE5169" w:rsidP="009139A6">
      <w:r>
        <w:separator/>
      </w:r>
    </w:p>
  </w:endnote>
  <w:endnote w:type="continuationSeparator" w:id="0">
    <w:p w14:paraId="2B258148" w14:textId="77777777" w:rsidR="00FE5169" w:rsidRDefault="00FE51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4D9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2F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0C1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FFBBF" w14:textId="77777777" w:rsidR="00FE5169" w:rsidRDefault="00FE5169" w:rsidP="009139A6">
      <w:r>
        <w:separator/>
      </w:r>
    </w:p>
  </w:footnote>
  <w:footnote w:type="continuationSeparator" w:id="0">
    <w:p w14:paraId="2A15C8FD" w14:textId="77777777" w:rsidR="00FE5169" w:rsidRDefault="00FE51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02D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D61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545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169"/>
    <w:rsid w:val="000666E0"/>
    <w:rsid w:val="002510B7"/>
    <w:rsid w:val="00270799"/>
    <w:rsid w:val="0037057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E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3073F"/>
  <w15:chartTrackingRefBased/>
  <w15:docId w15:val="{5156F079-DBDB-4E3E-B2A5-EE49C968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2025-02-16T21:49:00Z</dcterms:created>
  <dcterms:modified xsi:type="dcterms:W3CDTF">2025-02-16T21:50:00Z</dcterms:modified>
</cp:coreProperties>
</file>