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8C3E7" w14:textId="77777777" w:rsidR="00772295" w:rsidRDefault="00772295" w:rsidP="007722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KYNG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14032F6" w14:textId="77777777" w:rsidR="00772295" w:rsidRDefault="00772295" w:rsidP="007722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Milborne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Wick, Somerset.</w:t>
      </w:r>
    </w:p>
    <w:p w14:paraId="06EFCA22" w14:textId="77777777" w:rsidR="00772295" w:rsidRDefault="00772295" w:rsidP="007722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2A27C2" w14:textId="77777777" w:rsidR="00772295" w:rsidRDefault="00772295" w:rsidP="007722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441A2A" w14:textId="77777777" w:rsidR="00772295" w:rsidRDefault="00772295" w:rsidP="007722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James Payne of Stowell(q.v.) and Patrick</w:t>
      </w:r>
    </w:p>
    <w:p w14:paraId="03AC8B30" w14:textId="77777777" w:rsidR="00772295" w:rsidRDefault="00772295" w:rsidP="007722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Illary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Stowell(q.v.).</w:t>
      </w:r>
    </w:p>
    <w:p w14:paraId="0D646052" w14:textId="77777777" w:rsidR="00772295" w:rsidRDefault="00772295" w:rsidP="007722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ECFDFE3" w14:textId="77777777" w:rsidR="00772295" w:rsidRDefault="00772295" w:rsidP="007722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CCE6D9" w14:textId="77777777" w:rsidR="00772295" w:rsidRDefault="00772295" w:rsidP="007722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C0F570" w14:textId="77777777" w:rsidR="00772295" w:rsidRDefault="00772295" w:rsidP="007722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May 2021</w:t>
      </w:r>
    </w:p>
    <w:p w14:paraId="005D9C9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8D1BE" w14:textId="77777777" w:rsidR="00772295" w:rsidRDefault="00772295" w:rsidP="009139A6">
      <w:r>
        <w:separator/>
      </w:r>
    </w:p>
  </w:endnote>
  <w:endnote w:type="continuationSeparator" w:id="0">
    <w:p w14:paraId="6BE3F63F" w14:textId="77777777" w:rsidR="00772295" w:rsidRDefault="007722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549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304A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881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DFFEA" w14:textId="77777777" w:rsidR="00772295" w:rsidRDefault="00772295" w:rsidP="009139A6">
      <w:r>
        <w:separator/>
      </w:r>
    </w:p>
  </w:footnote>
  <w:footnote w:type="continuationSeparator" w:id="0">
    <w:p w14:paraId="5A28880D" w14:textId="77777777" w:rsidR="00772295" w:rsidRDefault="007722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B0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ECF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5B9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95"/>
    <w:rsid w:val="000666E0"/>
    <w:rsid w:val="002510B7"/>
    <w:rsid w:val="005C130B"/>
    <w:rsid w:val="0077229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3F2D1"/>
  <w15:chartTrackingRefBased/>
  <w15:docId w15:val="{FDD9C0E6-D8C3-468F-A2D5-E4C7110C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722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2021-06-27T15:49:00Z</dcterms:created>
  <dcterms:modified xsi:type="dcterms:W3CDTF">2021-06-27T15:49:00Z</dcterms:modified>
</cp:coreProperties>
</file>