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DE39D" w14:textId="77777777" w:rsidR="00120451" w:rsidRDefault="00120451" w:rsidP="00120451">
      <w:pPr>
        <w:pStyle w:val="NoSpacing"/>
      </w:pPr>
      <w:r>
        <w:rPr>
          <w:u w:val="single"/>
        </w:rPr>
        <w:t>Thomas KYNG</w:t>
      </w:r>
      <w:r>
        <w:t xml:space="preserve">      </w:t>
      </w:r>
      <w:proofErr w:type="gramStart"/>
      <w:r>
        <w:t xml:space="preserve">   (</w:t>
      </w:r>
      <w:proofErr w:type="gramEnd"/>
      <w:r>
        <w:t>fl.1453)</w:t>
      </w:r>
    </w:p>
    <w:p w14:paraId="1521CFA3" w14:textId="77777777" w:rsidR="00120451" w:rsidRDefault="00120451" w:rsidP="00120451">
      <w:pPr>
        <w:pStyle w:val="NoSpacing"/>
      </w:pPr>
      <w:r>
        <w:t>of London. Lorimer.</w:t>
      </w:r>
    </w:p>
    <w:p w14:paraId="4D274C46" w14:textId="77777777" w:rsidR="00120451" w:rsidRDefault="00120451" w:rsidP="00120451">
      <w:pPr>
        <w:pStyle w:val="NoSpacing"/>
      </w:pPr>
    </w:p>
    <w:p w14:paraId="77A5EBC6" w14:textId="77777777" w:rsidR="00120451" w:rsidRDefault="00120451" w:rsidP="00120451">
      <w:pPr>
        <w:pStyle w:val="NoSpacing"/>
      </w:pPr>
    </w:p>
    <w:p w14:paraId="3352FCAC" w14:textId="77777777" w:rsidR="00120451" w:rsidRDefault="00120451" w:rsidP="00120451">
      <w:pPr>
        <w:pStyle w:val="NoSpacing"/>
      </w:pPr>
      <w:r>
        <w:tab/>
        <w:t>1453</w:t>
      </w:r>
      <w:r>
        <w:tab/>
        <w:t xml:space="preserve">William Say, Warden of </w:t>
      </w:r>
      <w:proofErr w:type="spellStart"/>
      <w:proofErr w:type="gramStart"/>
      <w:r>
        <w:t>St.Anthony’s</w:t>
      </w:r>
      <w:proofErr w:type="spellEnd"/>
      <w:proofErr w:type="gramEnd"/>
      <w:r>
        <w:t xml:space="preserve"> Hospital(q.v.), brought a plaint of</w:t>
      </w:r>
    </w:p>
    <w:p w14:paraId="11B42223" w14:textId="77777777" w:rsidR="00120451" w:rsidRDefault="00120451" w:rsidP="00120451">
      <w:pPr>
        <w:pStyle w:val="NoSpacing"/>
      </w:pPr>
      <w:r>
        <w:tab/>
      </w:r>
      <w:r>
        <w:tab/>
        <w:t xml:space="preserve">debt against him and John </w:t>
      </w:r>
      <w:proofErr w:type="spellStart"/>
      <w:r>
        <w:t>Dyxeter</w:t>
      </w:r>
      <w:proofErr w:type="spellEnd"/>
      <w:r>
        <w:t xml:space="preserve"> of London, pewterer(q.v.).</w:t>
      </w:r>
    </w:p>
    <w:p w14:paraId="468E4F6A" w14:textId="77777777" w:rsidR="00120451" w:rsidRDefault="00120451" w:rsidP="00120451">
      <w:pPr>
        <w:pStyle w:val="NoSpacing"/>
      </w:pPr>
      <w:r>
        <w:tab/>
      </w:r>
      <w:r>
        <w:tab/>
        <w:t xml:space="preserve">( </w:t>
      </w:r>
      <w:hyperlink r:id="rId6" w:history="1">
        <w:r w:rsidRPr="003211D2">
          <w:rPr>
            <w:rStyle w:val="Hyperlink"/>
          </w:rPr>
          <w:t>https://waalt.uh.edu/index.php/CP40/768</w:t>
        </w:r>
      </w:hyperlink>
      <w:r>
        <w:t xml:space="preserve"> )</w:t>
      </w:r>
    </w:p>
    <w:p w14:paraId="5C895FE9" w14:textId="77777777" w:rsidR="00120451" w:rsidRDefault="00120451" w:rsidP="00120451">
      <w:pPr>
        <w:pStyle w:val="NoSpacing"/>
      </w:pPr>
    </w:p>
    <w:p w14:paraId="1D3155A6" w14:textId="77777777" w:rsidR="00120451" w:rsidRDefault="00120451" w:rsidP="00120451">
      <w:pPr>
        <w:pStyle w:val="NoSpacing"/>
      </w:pPr>
    </w:p>
    <w:p w14:paraId="08AF7948" w14:textId="77777777" w:rsidR="00120451" w:rsidRDefault="00120451" w:rsidP="00120451">
      <w:pPr>
        <w:pStyle w:val="NoSpacing"/>
      </w:pPr>
      <w:r>
        <w:t>12 October 2024</w:t>
      </w:r>
    </w:p>
    <w:p w14:paraId="395785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C703A0" w14:textId="77777777" w:rsidR="00120451" w:rsidRDefault="00120451" w:rsidP="009139A6">
      <w:r>
        <w:separator/>
      </w:r>
    </w:p>
  </w:endnote>
  <w:endnote w:type="continuationSeparator" w:id="0">
    <w:p w14:paraId="28A50B31" w14:textId="77777777" w:rsidR="00120451" w:rsidRDefault="001204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433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9D2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0D6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0E280" w14:textId="77777777" w:rsidR="00120451" w:rsidRDefault="00120451" w:rsidP="009139A6">
      <w:r>
        <w:separator/>
      </w:r>
    </w:p>
  </w:footnote>
  <w:footnote w:type="continuationSeparator" w:id="0">
    <w:p w14:paraId="375A3BAC" w14:textId="77777777" w:rsidR="00120451" w:rsidRDefault="001204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5DB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0E2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681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51"/>
    <w:rsid w:val="000666E0"/>
    <w:rsid w:val="0012045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2FB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70586"/>
  <w15:chartTrackingRefBased/>
  <w15:docId w15:val="{F8499B2F-F40C-488A-B903-6D7F2170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204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2024-10-14T17:09:00Z</dcterms:created>
  <dcterms:modified xsi:type="dcterms:W3CDTF">2024-10-14T17:09:00Z</dcterms:modified>
</cp:coreProperties>
</file>