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C31" w:rsidRDefault="00AF7C31" w:rsidP="00AF7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KYNG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AF7C31" w:rsidRDefault="00AF7C31" w:rsidP="00AF7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Harrow, Middlesex. Husbandman.</w:t>
      </w:r>
    </w:p>
    <w:p w:rsidR="00AF7C31" w:rsidRDefault="00AF7C31" w:rsidP="00AF7C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7C31" w:rsidRDefault="00AF7C31" w:rsidP="00AF7C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7C31" w:rsidRDefault="00AF7C31" w:rsidP="00AF7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Lyon(q.v.) brought a plaint of trespass and taking against him,</w:t>
      </w:r>
    </w:p>
    <w:p w:rsidR="00AF7C31" w:rsidRDefault="00AF7C31" w:rsidP="00AF7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Kyng(q.v.) and Gilbert Donn(q.v.), all of Harrow.</w:t>
      </w:r>
    </w:p>
    <w:p w:rsidR="00AF7C31" w:rsidRDefault="00AF7C31" w:rsidP="00AF7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AF7C31" w:rsidRDefault="00AF7C31" w:rsidP="00AF7C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7C31" w:rsidRDefault="00AF7C31" w:rsidP="00AF7C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7C31" w:rsidRDefault="00AF7C31" w:rsidP="00AF7C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C31" w:rsidRDefault="00AF7C31" w:rsidP="00564E3C">
      <w:pPr>
        <w:spacing w:after="0" w:line="240" w:lineRule="auto"/>
      </w:pPr>
      <w:r>
        <w:separator/>
      </w:r>
    </w:p>
  </w:endnote>
  <w:endnote w:type="continuationSeparator" w:id="0">
    <w:p w:rsidR="00AF7C31" w:rsidRDefault="00AF7C3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F7C31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C31" w:rsidRDefault="00AF7C31" w:rsidP="00564E3C">
      <w:pPr>
        <w:spacing w:after="0" w:line="240" w:lineRule="auto"/>
      </w:pPr>
      <w:r>
        <w:separator/>
      </w:r>
    </w:p>
  </w:footnote>
  <w:footnote w:type="continuationSeparator" w:id="0">
    <w:p w:rsidR="00AF7C31" w:rsidRDefault="00AF7C3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31"/>
    <w:rsid w:val="00372DC6"/>
    <w:rsid w:val="00564E3C"/>
    <w:rsid w:val="0064591D"/>
    <w:rsid w:val="00AF7C3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8A430F-CFF4-4E1E-A6C0-EC394456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F7C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2015-11-17T21:33:00Z</dcterms:created>
  <dcterms:modified xsi:type="dcterms:W3CDTF">2015-11-17T21:33:00Z</dcterms:modified>
</cp:coreProperties>
</file>