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87521A" w14:textId="77777777" w:rsidR="007027C5" w:rsidRDefault="007027C5" w:rsidP="007027C5">
      <w:pPr>
        <w:pStyle w:val="NoSpacing"/>
      </w:pPr>
      <w:r>
        <w:rPr>
          <w:u w:val="single"/>
        </w:rPr>
        <w:t>Thomas KYNG</w:t>
      </w:r>
      <w:r>
        <w:t xml:space="preserve">     (fl.1484)</w:t>
      </w:r>
    </w:p>
    <w:p w14:paraId="04657369" w14:textId="77777777" w:rsidR="007027C5" w:rsidRDefault="007027C5" w:rsidP="007027C5">
      <w:pPr>
        <w:pStyle w:val="NoSpacing"/>
      </w:pPr>
      <w:r>
        <w:t>of Chippenham, Wiltshire. Inn holder.</w:t>
      </w:r>
    </w:p>
    <w:p w14:paraId="43092CF4" w14:textId="77777777" w:rsidR="007027C5" w:rsidRDefault="007027C5" w:rsidP="007027C5">
      <w:pPr>
        <w:pStyle w:val="NoSpacing"/>
      </w:pPr>
    </w:p>
    <w:p w14:paraId="520E741E" w14:textId="77777777" w:rsidR="007027C5" w:rsidRDefault="007027C5" w:rsidP="007027C5">
      <w:pPr>
        <w:pStyle w:val="NoSpacing"/>
      </w:pPr>
    </w:p>
    <w:p w14:paraId="0F8976D2" w14:textId="77777777" w:rsidR="007027C5" w:rsidRDefault="007027C5" w:rsidP="007027C5">
      <w:pPr>
        <w:pStyle w:val="NoSpacing"/>
      </w:pPr>
      <w:r>
        <w:tab/>
        <w:t>1484</w:t>
      </w:r>
      <w:r>
        <w:tab/>
        <w:t>Thomas Baker(q.v.) acting as executor of James Baker of Bristol,</w:t>
      </w:r>
    </w:p>
    <w:p w14:paraId="27A01A8D" w14:textId="77777777" w:rsidR="007027C5" w:rsidRDefault="007027C5" w:rsidP="007027C5">
      <w:pPr>
        <w:pStyle w:val="NoSpacing"/>
      </w:pPr>
      <w:r>
        <w:tab/>
      </w:r>
      <w:r>
        <w:tab/>
        <w:t>brought a plaint of debt against him.</w:t>
      </w:r>
    </w:p>
    <w:p w14:paraId="442758E8" w14:textId="2FE930C7" w:rsidR="007027C5" w:rsidRDefault="007027C5" w:rsidP="007027C5">
      <w:pPr>
        <w:pStyle w:val="NoSpacing"/>
        <w:ind w:left="720" w:firstLine="720"/>
      </w:pPr>
      <w:r>
        <w:t>(</w:t>
      </w:r>
      <w:hyperlink r:id="rId6" w:history="1">
        <w:r>
          <w:rPr>
            <w:rStyle w:val="Hyperlink"/>
          </w:rPr>
          <w:t>http://aalt.law.uh.edu/Indices/CP40Indices/CP40no888Pl.htm</w:t>
        </w:r>
      </w:hyperlink>
      <w:r>
        <w:t>)</w:t>
      </w:r>
    </w:p>
    <w:p w14:paraId="64D4FF34" w14:textId="77777777" w:rsidR="00266C99" w:rsidRDefault="00266C99" w:rsidP="00266C99">
      <w:pPr>
        <w:pStyle w:val="NoSpacing"/>
      </w:pPr>
      <w:r>
        <w:tab/>
        <w:t>1484</w:t>
      </w:r>
      <w:r>
        <w:tab/>
        <w:t xml:space="preserve">Robert </w:t>
      </w:r>
      <w:proofErr w:type="spellStart"/>
      <w:r>
        <w:t>Straunge</w:t>
      </w:r>
      <w:proofErr w:type="spellEnd"/>
      <w:r>
        <w:t xml:space="preserve">(q.v.) brought a plaint of debt against him </w:t>
      </w:r>
      <w:proofErr w:type="gramStart"/>
      <w:r>
        <w:t>and also</w:t>
      </w:r>
      <w:proofErr w:type="gramEnd"/>
      <w:r>
        <w:t xml:space="preserve"> Alice</w:t>
      </w:r>
    </w:p>
    <w:p w14:paraId="5A4F5F55" w14:textId="77777777" w:rsidR="00266C99" w:rsidRDefault="00266C99" w:rsidP="00266C99">
      <w:pPr>
        <w:pStyle w:val="NoSpacing"/>
      </w:pPr>
      <w:r>
        <w:tab/>
      </w:r>
      <w:r>
        <w:tab/>
        <w:t>Love(q.v.), as the executrix of her late husband, Thomas(q.v.).</w:t>
      </w:r>
    </w:p>
    <w:p w14:paraId="320919DE" w14:textId="77777777" w:rsidR="00266C99" w:rsidRDefault="00266C99" w:rsidP="00266C99">
      <w:pPr>
        <w:pStyle w:val="NoSpacing"/>
        <w:rPr>
          <w:rFonts w:eastAsia="HGPSoeiKakugothicUB"/>
        </w:rPr>
      </w:pPr>
      <w:r>
        <w:tab/>
      </w:r>
      <w:r>
        <w:tab/>
      </w:r>
      <w:r>
        <w:rPr>
          <w:rFonts w:eastAsia="HGPSoeiKakugothicUB"/>
        </w:rPr>
        <w:t>(</w:t>
      </w:r>
      <w:hyperlink r:id="rId7" w:history="1">
        <w:r w:rsidRPr="008D1A87">
          <w:rPr>
            <w:rStyle w:val="Hyperlink"/>
            <w:rFonts w:eastAsia="HGPSoeiKakugothicUB"/>
          </w:rPr>
          <w:t>http://aalt.law.uh.edu/Indices/CP40Indices/CP40no888Pl.htm</w:t>
        </w:r>
      </w:hyperlink>
      <w:r>
        <w:rPr>
          <w:rFonts w:eastAsia="HGPSoeiKakugothicUB"/>
        </w:rPr>
        <w:t>)</w:t>
      </w:r>
    </w:p>
    <w:p w14:paraId="200116D0" w14:textId="77777777" w:rsidR="00266C99" w:rsidRDefault="00266C99" w:rsidP="00266C99">
      <w:pPr>
        <w:pStyle w:val="NoSpacing"/>
      </w:pPr>
    </w:p>
    <w:p w14:paraId="348A9346" w14:textId="77777777" w:rsidR="007027C5" w:rsidRDefault="007027C5" w:rsidP="007027C5">
      <w:pPr>
        <w:pStyle w:val="NoSpacing"/>
      </w:pPr>
    </w:p>
    <w:p w14:paraId="4340B9D9" w14:textId="77777777" w:rsidR="007027C5" w:rsidRDefault="007027C5" w:rsidP="007027C5">
      <w:pPr>
        <w:pStyle w:val="NoSpacing"/>
      </w:pPr>
    </w:p>
    <w:p w14:paraId="2526965F" w14:textId="228E29E8" w:rsidR="007027C5" w:rsidRDefault="007027C5" w:rsidP="007027C5">
      <w:pPr>
        <w:pStyle w:val="NoSpacing"/>
      </w:pPr>
      <w:r>
        <w:t>4 June 2015</w:t>
      </w:r>
    </w:p>
    <w:p w14:paraId="42EA5F4E" w14:textId="32745F55" w:rsidR="00266C99" w:rsidRDefault="00266C99" w:rsidP="007027C5">
      <w:pPr>
        <w:pStyle w:val="NoSpacing"/>
      </w:pPr>
      <w:r>
        <w:t>19 September 2019</w:t>
      </w:r>
      <w:bookmarkStart w:id="0" w:name="_GoBack"/>
      <w:bookmarkEnd w:id="0"/>
    </w:p>
    <w:p w14:paraId="54637A80" w14:textId="77777777"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DD1979" w14:textId="77777777" w:rsidR="007027C5" w:rsidRDefault="007027C5" w:rsidP="00920DE3">
      <w:pPr>
        <w:spacing w:after="0" w:line="240" w:lineRule="auto"/>
      </w:pPr>
      <w:r>
        <w:separator/>
      </w:r>
    </w:p>
  </w:endnote>
  <w:endnote w:type="continuationSeparator" w:id="0">
    <w:p w14:paraId="730F6485" w14:textId="77777777" w:rsidR="007027C5" w:rsidRDefault="007027C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GPSoeiKakugothicUB"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2E0E70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53A88A" w14:textId="77777777" w:rsidR="00C009D8" w:rsidRPr="00C009D8" w:rsidRDefault="00C009D8">
    <w:pPr>
      <w:pStyle w:val="Footer"/>
    </w:pPr>
    <w:r>
      <w:t>Copyright I.S.Rogers 9 August 2013</w:t>
    </w:r>
  </w:p>
  <w:p w14:paraId="37758628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8DD2A6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5F5EFD" w14:textId="77777777" w:rsidR="007027C5" w:rsidRDefault="007027C5" w:rsidP="00920DE3">
      <w:pPr>
        <w:spacing w:after="0" w:line="240" w:lineRule="auto"/>
      </w:pPr>
      <w:r>
        <w:separator/>
      </w:r>
    </w:p>
  </w:footnote>
  <w:footnote w:type="continuationSeparator" w:id="0">
    <w:p w14:paraId="545B5B67" w14:textId="77777777" w:rsidR="007027C5" w:rsidRDefault="007027C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60E796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ED92B6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2C3CB4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27C5"/>
    <w:rsid w:val="00120749"/>
    <w:rsid w:val="00266C99"/>
    <w:rsid w:val="00624CAE"/>
    <w:rsid w:val="007027C5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7BD082"/>
  <w15:docId w15:val="{4452D808-86D6-4C22-8FBC-C5BE674D4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nhideWhenUsed/>
    <w:rsid w:val="007027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2015-07-19T18:39:00Z</dcterms:created>
  <dcterms:modified xsi:type="dcterms:W3CDTF">2019-09-19T07:41:00Z</dcterms:modified>
</cp:coreProperties>
</file>