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BDE3E9" w14:textId="77777777" w:rsidR="001046A0" w:rsidRDefault="001046A0" w:rsidP="001046A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KYNG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50DD3E7B" w14:textId="77777777" w:rsidR="001046A0" w:rsidRDefault="001046A0" w:rsidP="001046A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Bromley, Kent. Husbandman.</w:t>
      </w:r>
    </w:p>
    <w:p w14:paraId="52B2D08B" w14:textId="77777777" w:rsidR="001046A0" w:rsidRDefault="001046A0" w:rsidP="001046A0">
      <w:pPr>
        <w:rPr>
          <w:rFonts w:ascii="Times New Roman" w:hAnsi="Times New Roman" w:cs="Times New Roman"/>
        </w:rPr>
      </w:pPr>
    </w:p>
    <w:p w14:paraId="30F758DC" w14:textId="77777777" w:rsidR="001046A0" w:rsidRDefault="001046A0" w:rsidP="001046A0">
      <w:pPr>
        <w:rPr>
          <w:rFonts w:ascii="Times New Roman" w:hAnsi="Times New Roman" w:cs="Times New Roman"/>
        </w:rPr>
      </w:pPr>
    </w:p>
    <w:p w14:paraId="1C18CD23" w14:textId="77777777" w:rsidR="001046A0" w:rsidRDefault="001046A0" w:rsidP="001046A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Alice </w:t>
      </w:r>
      <w:proofErr w:type="spellStart"/>
      <w:r>
        <w:rPr>
          <w:rFonts w:ascii="Times New Roman" w:hAnsi="Times New Roman" w:cs="Times New Roman"/>
        </w:rPr>
        <w:t>Hungerforth</w:t>
      </w:r>
      <w:proofErr w:type="spellEnd"/>
      <w:r>
        <w:rPr>
          <w:rFonts w:ascii="Times New Roman" w:hAnsi="Times New Roman" w:cs="Times New Roman"/>
        </w:rPr>
        <w:t>(q.v.), as the administratrix of her husband, John, of London,</w:t>
      </w:r>
    </w:p>
    <w:p w14:paraId="7E8269B0" w14:textId="77777777" w:rsidR="001046A0" w:rsidRPr="003902A3" w:rsidRDefault="001046A0" w:rsidP="001046A0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draper(q.v.), brought a plaint of debt against him, William </w:t>
      </w:r>
      <w:proofErr w:type="spellStart"/>
      <w:r>
        <w:rPr>
          <w:rFonts w:ascii="Times New Roman" w:hAnsi="Times New Roman" w:cs="Times New Roman"/>
        </w:rPr>
        <w:t>Iden</w:t>
      </w:r>
      <w:proofErr w:type="spellEnd"/>
      <w:r>
        <w:rPr>
          <w:rFonts w:ascii="Times New Roman" w:hAnsi="Times New Roman" w:cs="Times New Roman"/>
        </w:rPr>
        <w:t xml:space="preserve"> of Wimpole, Cambridgeshire(q.v.), Richard </w:t>
      </w:r>
      <w:proofErr w:type="spellStart"/>
      <w:r>
        <w:rPr>
          <w:rFonts w:ascii="Times New Roman" w:hAnsi="Times New Roman" w:cs="Times New Roman"/>
        </w:rPr>
        <w:t>Pychard</w:t>
      </w:r>
      <w:proofErr w:type="spellEnd"/>
      <w:r>
        <w:rPr>
          <w:rFonts w:ascii="Times New Roman" w:hAnsi="Times New Roman" w:cs="Times New Roman"/>
        </w:rPr>
        <w:t xml:space="preserve"> of Horsham, Sussex(q.v.), </w:t>
      </w:r>
      <w:proofErr w:type="gramStart"/>
      <w:r>
        <w:rPr>
          <w:rFonts w:ascii="Times New Roman" w:hAnsi="Times New Roman" w:cs="Times New Roman"/>
        </w:rPr>
        <w:t>and also</w:t>
      </w:r>
      <w:proofErr w:type="gramEnd"/>
      <w:r>
        <w:rPr>
          <w:rFonts w:ascii="Times New Roman" w:hAnsi="Times New Roman" w:cs="Times New Roman"/>
        </w:rPr>
        <w:t xml:space="preserve"> John Palmer of Dagenham, Essex(q.v.), and his wife, Anne(q.v.), as the administrators of Thomas </w:t>
      </w:r>
      <w:proofErr w:type="spellStart"/>
      <w:r>
        <w:rPr>
          <w:rFonts w:ascii="Times New Roman" w:hAnsi="Times New Roman" w:cs="Times New Roman"/>
        </w:rPr>
        <w:t>Urswick</w:t>
      </w:r>
      <w:proofErr w:type="spellEnd"/>
      <w:r>
        <w:rPr>
          <w:rFonts w:ascii="Times New Roman" w:hAnsi="Times New Roman" w:cs="Times New Roman"/>
        </w:rPr>
        <w:t xml:space="preserve">, Recorder of London(q.v.).   </w:t>
      </w:r>
    </w:p>
    <w:p w14:paraId="6C1D8B0F" w14:textId="77777777" w:rsidR="001046A0" w:rsidRDefault="001046A0" w:rsidP="001046A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65330D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446C9DAF" w14:textId="77777777" w:rsidR="001046A0" w:rsidRDefault="001046A0" w:rsidP="001046A0">
      <w:pPr>
        <w:rPr>
          <w:rFonts w:ascii="Times New Roman" w:hAnsi="Times New Roman" w:cs="Times New Roman"/>
        </w:rPr>
      </w:pPr>
    </w:p>
    <w:p w14:paraId="15EA1752" w14:textId="77777777" w:rsidR="001046A0" w:rsidRDefault="001046A0" w:rsidP="001046A0">
      <w:pPr>
        <w:rPr>
          <w:rFonts w:ascii="Times New Roman" w:hAnsi="Times New Roman" w:cs="Times New Roman"/>
        </w:rPr>
      </w:pPr>
    </w:p>
    <w:p w14:paraId="508D68F9" w14:textId="77777777" w:rsidR="001046A0" w:rsidRDefault="001046A0" w:rsidP="001046A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 February 2018</w:t>
      </w:r>
    </w:p>
    <w:p w14:paraId="275BFF74" w14:textId="77777777" w:rsidR="006B2F86" w:rsidRPr="00E71FC3" w:rsidRDefault="001046A0" w:rsidP="00E71FC3">
      <w:pPr>
        <w:pStyle w:val="NoSpacing"/>
      </w:pPr>
      <w:bookmarkStart w:id="0" w:name="_GoBack"/>
      <w:bookmarkEnd w:id="0"/>
    </w:p>
    <w:sectPr w:rsidR="006B2F86" w:rsidRPr="00E71FC3" w:rsidSect="001046A0">
      <w:footerReference w:type="default" r:id="rId7"/>
      <w:pgSz w:w="11906" w:h="16838"/>
      <w:pgMar w:top="1440" w:right="137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EF5A5C" w14:textId="77777777" w:rsidR="001046A0" w:rsidRDefault="001046A0" w:rsidP="00E71FC3">
      <w:r>
        <w:separator/>
      </w:r>
    </w:p>
  </w:endnote>
  <w:endnote w:type="continuationSeparator" w:id="0">
    <w:p w14:paraId="41813218" w14:textId="77777777" w:rsidR="001046A0" w:rsidRDefault="001046A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7F2CD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</w:t>
    </w:r>
    <w:proofErr w:type="gramStart"/>
    <w:r w:rsidR="00E71FC3">
      <w:t>S.Rogers</w:t>
    </w:r>
    <w:proofErr w:type="spellEnd"/>
    <w:proofErr w:type="gram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63D8D7" w14:textId="77777777" w:rsidR="001046A0" w:rsidRDefault="001046A0" w:rsidP="00E71FC3">
      <w:r>
        <w:separator/>
      </w:r>
    </w:p>
  </w:footnote>
  <w:footnote w:type="continuationSeparator" w:id="0">
    <w:p w14:paraId="189503EB" w14:textId="77777777" w:rsidR="001046A0" w:rsidRDefault="001046A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6A0"/>
    <w:rsid w:val="001046A0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7DBE6F"/>
  <w15:chartTrackingRefBased/>
  <w15:docId w15:val="{A704A4D0-C2D3-4A0C-93E8-EB507FD35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046A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1046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2018-02-21T20:10:00Z</dcterms:created>
  <dcterms:modified xsi:type="dcterms:W3CDTF">2018-02-21T20:11:00Z</dcterms:modified>
</cp:coreProperties>
</file>