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AF532" w14:textId="77777777" w:rsidR="008A45BA" w:rsidRDefault="008A45BA" w:rsidP="008A4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KYNG</w:t>
      </w:r>
      <w:r>
        <w:rPr>
          <w:rFonts w:ascii="Times New Roman" w:hAnsi="Times New Roman" w:cs="Times New Roman"/>
        </w:rPr>
        <w:t xml:space="preserve">         (fl.1483)</w:t>
      </w:r>
    </w:p>
    <w:p w14:paraId="297D5F9A" w14:textId="77777777" w:rsidR="008A45BA" w:rsidRDefault="008A45BA" w:rsidP="008A4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Bolyngeour</w:t>
      </w:r>
      <w:proofErr w:type="spellEnd"/>
      <w:r>
        <w:rPr>
          <w:rFonts w:ascii="Times New Roman" w:hAnsi="Times New Roman" w:cs="Times New Roman"/>
        </w:rPr>
        <w:t>, Essex. Husbandman.</w:t>
      </w:r>
    </w:p>
    <w:p w14:paraId="49C94D1E" w14:textId="77777777" w:rsidR="008A45BA" w:rsidRDefault="008A45BA" w:rsidP="008A45BA">
      <w:pPr>
        <w:rPr>
          <w:rFonts w:ascii="Times New Roman" w:hAnsi="Times New Roman" w:cs="Times New Roman"/>
        </w:rPr>
      </w:pPr>
    </w:p>
    <w:p w14:paraId="4AA05E40" w14:textId="77777777" w:rsidR="008A45BA" w:rsidRDefault="008A45BA" w:rsidP="008A45BA">
      <w:pPr>
        <w:rPr>
          <w:rFonts w:ascii="Times New Roman" w:hAnsi="Times New Roman" w:cs="Times New Roman"/>
        </w:rPr>
      </w:pPr>
    </w:p>
    <w:p w14:paraId="054C9BBD" w14:textId="77777777" w:rsidR="008A45BA" w:rsidRDefault="008A45BA" w:rsidP="008A4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Richard Chester of London, staple merchant(q.v.), brought a plaint pf</w:t>
      </w:r>
    </w:p>
    <w:p w14:paraId="66FF5702" w14:textId="77777777" w:rsidR="008A45BA" w:rsidRPr="008F6053" w:rsidRDefault="008A45BA" w:rsidP="008A45BA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debt against him, Nicholas </w:t>
      </w:r>
      <w:proofErr w:type="spellStart"/>
      <w:r>
        <w:rPr>
          <w:rFonts w:ascii="Times New Roman" w:hAnsi="Times New Roman" w:cs="Times New Roman"/>
        </w:rPr>
        <w:t>Wellys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Bryt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Gaynthorp</w:t>
      </w:r>
      <w:proofErr w:type="spellEnd"/>
      <w:r>
        <w:rPr>
          <w:rFonts w:ascii="Times New Roman" w:hAnsi="Times New Roman" w:cs="Times New Roman"/>
        </w:rPr>
        <w:t xml:space="preserve">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Bolyngeour</w:t>
      </w:r>
      <w:proofErr w:type="spellEnd"/>
      <w:r>
        <w:rPr>
          <w:rFonts w:ascii="Times New Roman" w:hAnsi="Times New Roman" w:cs="Times New Roman"/>
        </w:rPr>
        <w:t>.</w:t>
      </w:r>
    </w:p>
    <w:p w14:paraId="6CB9CE27" w14:textId="77777777" w:rsidR="008A45BA" w:rsidRDefault="008A45BA" w:rsidP="008A4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F26939F" w14:textId="77777777" w:rsidR="008A45BA" w:rsidRDefault="008A45BA" w:rsidP="008A45BA">
      <w:pPr>
        <w:rPr>
          <w:rFonts w:ascii="Times New Roman" w:hAnsi="Times New Roman" w:cs="Times New Roman"/>
        </w:rPr>
      </w:pPr>
    </w:p>
    <w:p w14:paraId="75FA1280" w14:textId="77777777" w:rsidR="008A45BA" w:rsidRDefault="008A45BA" w:rsidP="008A45BA">
      <w:pPr>
        <w:rPr>
          <w:rFonts w:ascii="Times New Roman" w:hAnsi="Times New Roman" w:cs="Times New Roman"/>
        </w:rPr>
      </w:pPr>
    </w:p>
    <w:p w14:paraId="15A4AD3E" w14:textId="77777777" w:rsidR="008A45BA" w:rsidRDefault="008A45BA" w:rsidP="008A4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July 2019</w:t>
      </w:r>
    </w:p>
    <w:p w14:paraId="371D2E57" w14:textId="77777777" w:rsidR="006B2F86" w:rsidRPr="00E71FC3" w:rsidRDefault="008A45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666C8" w14:textId="77777777" w:rsidR="008A45BA" w:rsidRDefault="008A45BA" w:rsidP="00E71FC3">
      <w:r>
        <w:separator/>
      </w:r>
    </w:p>
  </w:endnote>
  <w:endnote w:type="continuationSeparator" w:id="0">
    <w:p w14:paraId="7161FBCE" w14:textId="77777777" w:rsidR="008A45BA" w:rsidRDefault="008A45B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3A17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79193" w14:textId="77777777" w:rsidR="008A45BA" w:rsidRDefault="008A45BA" w:rsidP="00E71FC3">
      <w:r>
        <w:separator/>
      </w:r>
    </w:p>
  </w:footnote>
  <w:footnote w:type="continuationSeparator" w:id="0">
    <w:p w14:paraId="34C1C2F0" w14:textId="77777777" w:rsidR="008A45BA" w:rsidRDefault="008A45B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5BA"/>
    <w:rsid w:val="001A7C09"/>
    <w:rsid w:val="00577BD5"/>
    <w:rsid w:val="00656CBA"/>
    <w:rsid w:val="006A1F77"/>
    <w:rsid w:val="00733BE7"/>
    <w:rsid w:val="008A45B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972CF"/>
  <w15:chartTrackingRefBased/>
  <w15:docId w15:val="{682E4324-CF3B-473E-8566-0B9423C99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5B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2019-07-15T18:22:00Z</dcterms:created>
  <dcterms:modified xsi:type="dcterms:W3CDTF">2019-07-15T18:23:00Z</dcterms:modified>
</cp:coreProperties>
</file>