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8D104" w14:textId="77777777" w:rsidR="001354BE" w:rsidRPr="00690BA6" w:rsidRDefault="001354BE" w:rsidP="00135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KYNG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2077D10" w14:textId="77777777" w:rsidR="001354BE" w:rsidRDefault="001354BE" w:rsidP="00135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455BD55" w14:textId="77777777" w:rsidR="001354BE" w:rsidRDefault="001354BE" w:rsidP="00135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D3CA5" w14:textId="77777777" w:rsidR="001354BE" w:rsidRDefault="001354BE" w:rsidP="00135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1C6CD1" w14:textId="77777777" w:rsidR="001354BE" w:rsidRDefault="001354BE" w:rsidP="00135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4B8776E6" w14:textId="77777777" w:rsidR="001354BE" w:rsidRDefault="001354BE" w:rsidP="001354B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6E941C1" w14:textId="77777777" w:rsidR="001354BE" w:rsidRDefault="001354BE" w:rsidP="001354B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D8C47AD" w14:textId="77777777" w:rsidR="001354BE" w:rsidRDefault="001354BE" w:rsidP="00135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9A6AB63" w14:textId="77777777" w:rsidR="001354BE" w:rsidRDefault="001354BE" w:rsidP="00135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A09D240" w14:textId="77777777" w:rsidR="001354BE" w:rsidRDefault="001354BE" w:rsidP="001354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148578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465BE" w14:textId="77777777" w:rsidR="001354BE" w:rsidRDefault="001354BE" w:rsidP="009139A6">
      <w:r>
        <w:separator/>
      </w:r>
    </w:p>
  </w:endnote>
  <w:endnote w:type="continuationSeparator" w:id="0">
    <w:p w14:paraId="77C871BF" w14:textId="77777777" w:rsidR="001354BE" w:rsidRDefault="001354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6A9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F36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F09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0A6F2" w14:textId="77777777" w:rsidR="001354BE" w:rsidRDefault="001354BE" w:rsidP="009139A6">
      <w:r>
        <w:separator/>
      </w:r>
    </w:p>
  </w:footnote>
  <w:footnote w:type="continuationSeparator" w:id="0">
    <w:p w14:paraId="61B36F43" w14:textId="77777777" w:rsidR="001354BE" w:rsidRDefault="001354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217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DBB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010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BE"/>
    <w:rsid w:val="000666E0"/>
    <w:rsid w:val="001354BE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747BF"/>
  <w15:chartTrackingRefBased/>
  <w15:docId w15:val="{1F119F12-9278-4158-9587-8CE2FB86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2021-04-03T20:09:00Z</dcterms:created>
  <dcterms:modified xsi:type="dcterms:W3CDTF">2021-04-03T20:09:00Z</dcterms:modified>
</cp:coreProperties>
</file>