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A0E038" w14:textId="72C3E83D" w:rsidR="006B2F86" w:rsidRDefault="004B427D" w:rsidP="00E71FC3">
      <w:pPr>
        <w:pStyle w:val="NoSpacing"/>
      </w:pPr>
      <w:r>
        <w:rPr>
          <w:u w:val="single"/>
        </w:rPr>
        <w:t>Thomas KYNG</w:t>
      </w:r>
      <w:r>
        <w:t xml:space="preserve">   </w:t>
      </w:r>
      <w:proofErr w:type="gramStart"/>
      <w:r>
        <w:t xml:space="preserve">   (</w:t>
      </w:r>
      <w:proofErr w:type="gramEnd"/>
      <w:r>
        <w:t>d.1504)</w:t>
      </w:r>
    </w:p>
    <w:p w14:paraId="60B1695D" w14:textId="2AA071BC" w:rsidR="004B427D" w:rsidRDefault="004B427D" w:rsidP="00E71FC3">
      <w:pPr>
        <w:pStyle w:val="NoSpacing"/>
      </w:pPr>
      <w:r>
        <w:t xml:space="preserve">Vicar of Hutton </w:t>
      </w:r>
      <w:proofErr w:type="spellStart"/>
      <w:r>
        <w:t>Buscal</w:t>
      </w:r>
      <w:proofErr w:type="spellEnd"/>
      <w:r>
        <w:t>, North Riding of Yorkshire.</w:t>
      </w:r>
    </w:p>
    <w:p w14:paraId="68380A98" w14:textId="48FB4621" w:rsidR="004B427D" w:rsidRDefault="004B427D" w:rsidP="00E71FC3">
      <w:pPr>
        <w:pStyle w:val="NoSpacing"/>
      </w:pPr>
    </w:p>
    <w:p w14:paraId="6ABE42D1" w14:textId="20163C2C" w:rsidR="004B427D" w:rsidRDefault="004B427D" w:rsidP="00E71FC3">
      <w:pPr>
        <w:pStyle w:val="NoSpacing"/>
      </w:pPr>
    </w:p>
    <w:p w14:paraId="100F1B36" w14:textId="23191CE3" w:rsidR="004B427D" w:rsidRDefault="004B427D" w:rsidP="00E71FC3">
      <w:pPr>
        <w:pStyle w:val="NoSpacing"/>
      </w:pPr>
      <w:r>
        <w:t>16 Mar.1504</w:t>
      </w:r>
      <w:r>
        <w:tab/>
        <w:t>He made his Will.   (W.Y.R. p.99)</w:t>
      </w:r>
    </w:p>
    <w:p w14:paraId="1575FDF2" w14:textId="4C971F08" w:rsidR="004B427D" w:rsidRDefault="004B427D" w:rsidP="00E71FC3">
      <w:pPr>
        <w:pStyle w:val="NoSpacing"/>
      </w:pPr>
      <w:r>
        <w:t>24 Apr.</w:t>
      </w:r>
      <w:r>
        <w:tab/>
        <w:t>Probate of his Will.   (ibid.)</w:t>
      </w:r>
    </w:p>
    <w:p w14:paraId="5C8E6181" w14:textId="5D3F70DF" w:rsidR="004B427D" w:rsidRDefault="004B427D" w:rsidP="00E71FC3">
      <w:pPr>
        <w:pStyle w:val="NoSpacing"/>
      </w:pPr>
    </w:p>
    <w:p w14:paraId="65DA0123" w14:textId="776A8BA8" w:rsidR="004B427D" w:rsidRDefault="004B427D" w:rsidP="00E71FC3">
      <w:pPr>
        <w:pStyle w:val="NoSpacing"/>
      </w:pPr>
    </w:p>
    <w:p w14:paraId="4D7C941B" w14:textId="79C61724" w:rsidR="004B427D" w:rsidRPr="004B427D" w:rsidRDefault="004B427D" w:rsidP="00E71FC3">
      <w:pPr>
        <w:pStyle w:val="NoSpacing"/>
      </w:pPr>
      <w:r>
        <w:t>24 March 2019</w:t>
      </w:r>
      <w:bookmarkStart w:id="0" w:name="_GoBack"/>
      <w:bookmarkEnd w:id="0"/>
    </w:p>
    <w:sectPr w:rsidR="004B427D" w:rsidRPr="004B427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702841" w14:textId="77777777" w:rsidR="004B427D" w:rsidRDefault="004B427D" w:rsidP="00E71FC3">
      <w:pPr>
        <w:spacing w:after="0" w:line="240" w:lineRule="auto"/>
      </w:pPr>
      <w:r>
        <w:separator/>
      </w:r>
    </w:p>
  </w:endnote>
  <w:endnote w:type="continuationSeparator" w:id="0">
    <w:p w14:paraId="43F0325C" w14:textId="77777777" w:rsidR="004B427D" w:rsidRDefault="004B42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B6BDA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663BD" w14:textId="77777777" w:rsidR="004B427D" w:rsidRDefault="004B427D" w:rsidP="00E71FC3">
      <w:pPr>
        <w:spacing w:after="0" w:line="240" w:lineRule="auto"/>
      </w:pPr>
      <w:r>
        <w:separator/>
      </w:r>
    </w:p>
  </w:footnote>
  <w:footnote w:type="continuationSeparator" w:id="0">
    <w:p w14:paraId="7B15D00E" w14:textId="77777777" w:rsidR="004B427D" w:rsidRDefault="004B42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27D"/>
    <w:rsid w:val="001A7C09"/>
    <w:rsid w:val="004B427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1FD81"/>
  <w15:chartTrackingRefBased/>
  <w15:docId w15:val="{A407B11C-B299-4EE5-A29D-0A46407F7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2019-03-24T21:13:00Z</dcterms:created>
  <dcterms:modified xsi:type="dcterms:W3CDTF">2019-03-24T21:17:00Z</dcterms:modified>
</cp:coreProperties>
</file>