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07E49" w14:textId="77777777" w:rsidR="004F5572" w:rsidRDefault="004F5572" w:rsidP="004F55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KYNG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329AE7B" w14:textId="77777777" w:rsidR="004F5572" w:rsidRDefault="004F5572" w:rsidP="004F55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Berkshire. Knight of the Body of Edward IV.</w:t>
      </w:r>
    </w:p>
    <w:p w14:paraId="6117771A" w14:textId="77777777" w:rsidR="004F5572" w:rsidRDefault="004F5572" w:rsidP="004F5572">
      <w:pPr>
        <w:rPr>
          <w:rFonts w:ascii="Times New Roman" w:hAnsi="Times New Roman" w:cs="Times New Roman"/>
        </w:rPr>
      </w:pPr>
    </w:p>
    <w:p w14:paraId="5C411927" w14:textId="77777777" w:rsidR="004F5572" w:rsidRDefault="004F5572" w:rsidP="004F5572">
      <w:pPr>
        <w:rPr>
          <w:rFonts w:ascii="Times New Roman" w:hAnsi="Times New Roman" w:cs="Times New Roman"/>
        </w:rPr>
      </w:pPr>
    </w:p>
    <w:p w14:paraId="486EDEE9" w14:textId="77777777" w:rsidR="004F5572" w:rsidRDefault="004F5572" w:rsidP="004F55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Rawson of London, mercer(q.v.), brought a plaint of debt against</w:t>
      </w:r>
    </w:p>
    <w:p w14:paraId="606A6024" w14:textId="77777777" w:rsidR="004F5572" w:rsidRDefault="004F5572" w:rsidP="004F55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him, William Jacob of Sudbury, Suffolk(q.v.), and Simon Est of</w:t>
      </w:r>
    </w:p>
    <w:p w14:paraId="6BF73A90" w14:textId="77777777" w:rsidR="004F5572" w:rsidRDefault="004F5572" w:rsidP="004F55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Wellingborough, Northamptonshire(q.v.).   (ibid.)</w:t>
      </w:r>
    </w:p>
    <w:p w14:paraId="068E9F53" w14:textId="77777777" w:rsidR="004F5572" w:rsidRDefault="004F5572" w:rsidP="004F55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762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882F41E" w14:textId="77777777" w:rsidR="004F5572" w:rsidRDefault="004F5572" w:rsidP="004F5572">
      <w:pPr>
        <w:rPr>
          <w:rFonts w:ascii="Times New Roman" w:hAnsi="Times New Roman" w:cs="Times New Roman"/>
        </w:rPr>
      </w:pPr>
    </w:p>
    <w:p w14:paraId="42DBE8E2" w14:textId="77777777" w:rsidR="004F5572" w:rsidRDefault="004F5572" w:rsidP="004F5572">
      <w:pPr>
        <w:rPr>
          <w:rFonts w:ascii="Times New Roman" w:hAnsi="Times New Roman" w:cs="Times New Roman"/>
        </w:rPr>
      </w:pPr>
    </w:p>
    <w:p w14:paraId="0981F29B" w14:textId="77777777" w:rsidR="004F5572" w:rsidRDefault="004F5572" w:rsidP="004F55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2018</w:t>
      </w:r>
    </w:p>
    <w:p w14:paraId="3559C9A1" w14:textId="77777777" w:rsidR="006B2F86" w:rsidRPr="00E71FC3" w:rsidRDefault="004F557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62F53" w14:textId="77777777" w:rsidR="004F5572" w:rsidRDefault="004F5572" w:rsidP="00E71FC3">
      <w:r>
        <w:separator/>
      </w:r>
    </w:p>
  </w:endnote>
  <w:endnote w:type="continuationSeparator" w:id="0">
    <w:p w14:paraId="47E57C72" w14:textId="77777777" w:rsidR="004F5572" w:rsidRDefault="004F557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7517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8E2B4" w14:textId="77777777" w:rsidR="004F5572" w:rsidRDefault="004F5572" w:rsidP="00E71FC3">
      <w:r>
        <w:separator/>
      </w:r>
    </w:p>
  </w:footnote>
  <w:footnote w:type="continuationSeparator" w:id="0">
    <w:p w14:paraId="29100798" w14:textId="77777777" w:rsidR="004F5572" w:rsidRDefault="004F557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572"/>
    <w:rsid w:val="001A7C09"/>
    <w:rsid w:val="004F557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92BEA"/>
  <w15:chartTrackingRefBased/>
  <w15:docId w15:val="{633CBEB9-026C-436B-8C52-79A0E72B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557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F55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2018-11-25T16:16:00Z</dcterms:created>
  <dcterms:modified xsi:type="dcterms:W3CDTF">2018-11-25T16:17:00Z</dcterms:modified>
</cp:coreProperties>
</file>