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FB040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KYNG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3B94969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</w:p>
    <w:p w14:paraId="564229E5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</w:p>
    <w:p w14:paraId="434E0D7C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Huntingdon into </w:t>
      </w:r>
    </w:p>
    <w:p w14:paraId="246818FA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landholdings of Ralph Neville, 2</w:t>
      </w:r>
      <w:r w:rsidRPr="00F55F24">
        <w:rPr>
          <w:rFonts w:eastAsia="Times New Roman" w:cs="Times New Roman"/>
          <w:szCs w:val="24"/>
          <w:vertAlign w:val="superscript"/>
        </w:rPr>
        <w:t>nd</w:t>
      </w:r>
      <w:r>
        <w:rPr>
          <w:rFonts w:eastAsia="Times New Roman" w:cs="Times New Roman"/>
          <w:szCs w:val="24"/>
        </w:rPr>
        <w:t xml:space="preserve"> Earl of Westmoreland.</w:t>
      </w:r>
    </w:p>
    <w:p w14:paraId="4892FADF" w14:textId="77777777" w:rsidR="00957F64" w:rsidRDefault="00957F64" w:rsidP="00957F6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9AF24DD" w14:textId="77777777" w:rsidR="00957F64" w:rsidRDefault="00957F64" w:rsidP="00957F6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p.108)</w:t>
      </w:r>
    </w:p>
    <w:p w14:paraId="5F2602AE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</w:p>
    <w:p w14:paraId="5041C997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</w:p>
    <w:p w14:paraId="06DF93C7" w14:textId="77777777" w:rsidR="00957F64" w:rsidRDefault="00957F64" w:rsidP="00957F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August 2023</w:t>
      </w:r>
    </w:p>
    <w:p w14:paraId="1512B8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5D456" w14:textId="77777777" w:rsidR="00957F64" w:rsidRDefault="00957F64" w:rsidP="009139A6">
      <w:r>
        <w:separator/>
      </w:r>
    </w:p>
  </w:endnote>
  <w:endnote w:type="continuationSeparator" w:id="0">
    <w:p w14:paraId="22F29C10" w14:textId="77777777" w:rsidR="00957F64" w:rsidRDefault="00957F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B7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631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333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9CF37" w14:textId="77777777" w:rsidR="00957F64" w:rsidRDefault="00957F64" w:rsidP="009139A6">
      <w:r>
        <w:separator/>
      </w:r>
    </w:p>
  </w:footnote>
  <w:footnote w:type="continuationSeparator" w:id="0">
    <w:p w14:paraId="57180ED2" w14:textId="77777777" w:rsidR="00957F64" w:rsidRDefault="00957F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09C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B73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E48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F64"/>
    <w:rsid w:val="000666E0"/>
    <w:rsid w:val="002510B7"/>
    <w:rsid w:val="005C130B"/>
    <w:rsid w:val="00826F5C"/>
    <w:rsid w:val="009139A6"/>
    <w:rsid w:val="009448BB"/>
    <w:rsid w:val="00947624"/>
    <w:rsid w:val="00957F6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C0FBB"/>
  <w15:chartTrackingRefBased/>
  <w15:docId w15:val="{BEE1EEC0-1DB1-4F88-8095-333E4AFB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2023-08-07T21:01:00Z</dcterms:created>
  <dcterms:modified xsi:type="dcterms:W3CDTF">2023-08-07T21:01:00Z</dcterms:modified>
</cp:coreProperties>
</file>