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B07E" w14:textId="77777777" w:rsidR="00A3464C" w:rsidRDefault="00A3464C" w:rsidP="00A34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37CB4AE" w14:textId="77777777" w:rsidR="00A3464C" w:rsidRDefault="00A3464C" w:rsidP="00A34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2C4810" w14:textId="77777777" w:rsidR="00A3464C" w:rsidRDefault="00A3464C" w:rsidP="00A34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D540EB" w14:textId="77777777" w:rsidR="00A3464C" w:rsidRDefault="00A3464C" w:rsidP="00A34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Chippenham,</w:t>
      </w:r>
    </w:p>
    <w:p w14:paraId="6B282633" w14:textId="77777777" w:rsidR="00A3464C" w:rsidRDefault="00A3464C" w:rsidP="00A34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E4E6085" w14:textId="77777777" w:rsidR="00A3464C" w:rsidRDefault="00A3464C" w:rsidP="00A3464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D9C109" w14:textId="77777777" w:rsidR="00A3464C" w:rsidRDefault="00A3464C" w:rsidP="00A3464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p.3)</w:t>
      </w:r>
    </w:p>
    <w:p w14:paraId="7FCF2D57" w14:textId="77777777" w:rsidR="00A3464C" w:rsidRDefault="00A3464C" w:rsidP="00A346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0B4FDA" w14:textId="77777777" w:rsidR="00A3464C" w:rsidRDefault="00A3464C" w:rsidP="00A346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F0331BE" w14:textId="77777777" w:rsidR="00A3464C" w:rsidRPr="001B1923" w:rsidRDefault="00A3464C" w:rsidP="00A346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June 2021</w:t>
      </w:r>
    </w:p>
    <w:p w14:paraId="118A1ECB" w14:textId="28980DCE" w:rsidR="00BA00AB" w:rsidRPr="00A3464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346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C64D8" w14:textId="77777777" w:rsidR="00A3464C" w:rsidRDefault="00A3464C" w:rsidP="009139A6">
      <w:r>
        <w:separator/>
      </w:r>
    </w:p>
  </w:endnote>
  <w:endnote w:type="continuationSeparator" w:id="0">
    <w:p w14:paraId="27419E6D" w14:textId="77777777" w:rsidR="00A3464C" w:rsidRDefault="00A346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3C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FFB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B9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BFF13" w14:textId="77777777" w:rsidR="00A3464C" w:rsidRDefault="00A3464C" w:rsidP="009139A6">
      <w:r>
        <w:separator/>
      </w:r>
    </w:p>
  </w:footnote>
  <w:footnote w:type="continuationSeparator" w:id="0">
    <w:p w14:paraId="0FD8D099" w14:textId="77777777" w:rsidR="00A3464C" w:rsidRDefault="00A346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36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C8C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93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4C"/>
    <w:rsid w:val="000666E0"/>
    <w:rsid w:val="002510B7"/>
    <w:rsid w:val="005C130B"/>
    <w:rsid w:val="00826F5C"/>
    <w:rsid w:val="009139A6"/>
    <w:rsid w:val="009448BB"/>
    <w:rsid w:val="00A3176C"/>
    <w:rsid w:val="00A3464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C6D82"/>
  <w15:chartTrackingRefBased/>
  <w15:docId w15:val="{C4E2D85A-7D4B-492D-B76A-AACCD7D0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2021-06-06T11:25:00Z</dcterms:created>
  <dcterms:modified xsi:type="dcterms:W3CDTF">2021-06-06T11:26:00Z</dcterms:modified>
</cp:coreProperties>
</file>