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0262D" w14:textId="77777777" w:rsidR="001A7314" w:rsidRDefault="001A7314" w:rsidP="001A731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Thomas KYNG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51155A6C" w14:textId="77777777" w:rsidR="001A7314" w:rsidRDefault="001A7314" w:rsidP="001A731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B3AC56A" w14:textId="77777777" w:rsidR="001A7314" w:rsidRDefault="001A7314" w:rsidP="001A731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8B447BA" w14:textId="77777777" w:rsidR="001A7314" w:rsidRDefault="001A7314" w:rsidP="001A731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He made a plaint of debt against John Herbert of Barnham, Suffolk(q.v.),</w:t>
      </w:r>
    </w:p>
    <w:p w14:paraId="17308AB5" w14:textId="77777777" w:rsidR="001A7314" w:rsidRDefault="001A7314" w:rsidP="001A731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and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Heylok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Great Thurlow(q.v.).</w:t>
      </w:r>
    </w:p>
    <w:p w14:paraId="3C45F6F4" w14:textId="77777777" w:rsidR="001A7314" w:rsidRDefault="001A7314" w:rsidP="001A731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31FC721" w14:textId="77777777" w:rsidR="001A7314" w:rsidRDefault="001A7314" w:rsidP="001A731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5272AAF" w14:textId="77777777" w:rsidR="001A7314" w:rsidRDefault="001A7314" w:rsidP="001A731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A9D526A" w14:textId="77777777" w:rsidR="001A7314" w:rsidRDefault="001A7314" w:rsidP="001A731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22 May 2021</w:t>
      </w:r>
    </w:p>
    <w:p w14:paraId="5E8611E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B1EFDB" w14:textId="77777777" w:rsidR="001A7314" w:rsidRDefault="001A7314" w:rsidP="009139A6">
      <w:r>
        <w:separator/>
      </w:r>
    </w:p>
  </w:endnote>
  <w:endnote w:type="continuationSeparator" w:id="0">
    <w:p w14:paraId="040B54E4" w14:textId="77777777" w:rsidR="001A7314" w:rsidRDefault="001A731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7E29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5B1D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44F1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6AE5C0" w14:textId="77777777" w:rsidR="001A7314" w:rsidRDefault="001A7314" w:rsidP="009139A6">
      <w:r>
        <w:separator/>
      </w:r>
    </w:p>
  </w:footnote>
  <w:footnote w:type="continuationSeparator" w:id="0">
    <w:p w14:paraId="587C26CB" w14:textId="77777777" w:rsidR="001A7314" w:rsidRDefault="001A731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6985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17AB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8FB8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314"/>
    <w:rsid w:val="000666E0"/>
    <w:rsid w:val="001A7314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F75F22"/>
  <w15:chartTrackingRefBased/>
  <w15:docId w15:val="{3E39BC68-5DF5-44C0-9CEB-FE0AA66F8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A731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2021-06-27T15:46:00Z</dcterms:created>
  <dcterms:modified xsi:type="dcterms:W3CDTF">2021-06-27T15:46:00Z</dcterms:modified>
</cp:coreProperties>
</file>