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F5EBB" w14:textId="77777777" w:rsidR="002D5E24" w:rsidRDefault="002D5E24" w:rsidP="002D5E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KYNG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19C215E3" w14:textId="77777777" w:rsidR="002D5E24" w:rsidRDefault="002D5E24" w:rsidP="002D5E24">
      <w:pPr>
        <w:pStyle w:val="NoSpacing"/>
        <w:rPr>
          <w:rFonts w:cs="Times New Roman"/>
          <w:szCs w:val="24"/>
        </w:rPr>
      </w:pPr>
    </w:p>
    <w:p w14:paraId="45CE69CD" w14:textId="77777777" w:rsidR="002D5E24" w:rsidRDefault="002D5E24" w:rsidP="002D5E24">
      <w:pPr>
        <w:pStyle w:val="NoSpacing"/>
        <w:rPr>
          <w:rFonts w:cs="Times New Roman"/>
          <w:szCs w:val="24"/>
        </w:rPr>
      </w:pPr>
    </w:p>
    <w:p w14:paraId="1ABDAA20" w14:textId="77777777" w:rsidR="002D5E24" w:rsidRDefault="002D5E24" w:rsidP="002D5E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Huntingdon into</w:t>
      </w:r>
    </w:p>
    <w:p w14:paraId="7934607E" w14:textId="77777777" w:rsidR="002D5E24" w:rsidRDefault="002D5E24" w:rsidP="002D5E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lands of Constance </w:t>
      </w:r>
      <w:proofErr w:type="spellStart"/>
      <w:r>
        <w:rPr>
          <w:rFonts w:cs="Times New Roman"/>
          <w:szCs w:val="24"/>
        </w:rPr>
        <w:t>Holand</w:t>
      </w:r>
      <w:proofErr w:type="spellEnd"/>
      <w:r>
        <w:rPr>
          <w:rFonts w:cs="Times New Roman"/>
          <w:szCs w:val="24"/>
        </w:rPr>
        <w:t>(q.v.).</w:t>
      </w:r>
    </w:p>
    <w:p w14:paraId="6966BDED" w14:textId="77777777" w:rsidR="002D5E24" w:rsidRDefault="002D5E24" w:rsidP="002D5E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B585A">
          <w:rPr>
            <w:rStyle w:val="Hyperlink"/>
            <w:rFonts w:cs="Times New Roman"/>
            <w:szCs w:val="24"/>
          </w:rPr>
          <w:t>https://inquisitionspostmortem.ac.uk/view/inquisition/25-109/111</w:t>
        </w:r>
      </w:hyperlink>
      <w:r>
        <w:rPr>
          <w:rFonts w:cs="Times New Roman"/>
          <w:szCs w:val="24"/>
        </w:rPr>
        <w:t xml:space="preserve"> )</w:t>
      </w:r>
    </w:p>
    <w:p w14:paraId="25912C8D" w14:textId="77777777" w:rsidR="002D5E24" w:rsidRDefault="002D5E24" w:rsidP="002D5E24">
      <w:pPr>
        <w:pStyle w:val="NoSpacing"/>
        <w:rPr>
          <w:rFonts w:cs="Times New Roman"/>
          <w:szCs w:val="24"/>
        </w:rPr>
      </w:pPr>
    </w:p>
    <w:p w14:paraId="4D66F5F0" w14:textId="77777777" w:rsidR="002D5E24" w:rsidRDefault="002D5E24" w:rsidP="002D5E24">
      <w:pPr>
        <w:pStyle w:val="NoSpacing"/>
        <w:rPr>
          <w:rFonts w:cs="Times New Roman"/>
          <w:szCs w:val="24"/>
        </w:rPr>
      </w:pPr>
    </w:p>
    <w:p w14:paraId="01F5D46E" w14:textId="77777777" w:rsidR="002D5E24" w:rsidRDefault="002D5E24" w:rsidP="002D5E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2023</w:t>
      </w:r>
    </w:p>
    <w:p w14:paraId="3A3D57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DC2F1" w14:textId="77777777" w:rsidR="002D5E24" w:rsidRDefault="002D5E24" w:rsidP="009139A6">
      <w:r>
        <w:separator/>
      </w:r>
    </w:p>
  </w:endnote>
  <w:endnote w:type="continuationSeparator" w:id="0">
    <w:p w14:paraId="6B1D27AC" w14:textId="77777777" w:rsidR="002D5E24" w:rsidRDefault="002D5E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0CF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00E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A8F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CEE29" w14:textId="77777777" w:rsidR="002D5E24" w:rsidRDefault="002D5E24" w:rsidP="009139A6">
      <w:r>
        <w:separator/>
      </w:r>
    </w:p>
  </w:footnote>
  <w:footnote w:type="continuationSeparator" w:id="0">
    <w:p w14:paraId="2E66B95D" w14:textId="77777777" w:rsidR="002D5E24" w:rsidRDefault="002D5E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6DE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2B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9D6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24"/>
    <w:rsid w:val="000666E0"/>
    <w:rsid w:val="002510B7"/>
    <w:rsid w:val="002D5E2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A29D5"/>
  <w15:chartTrackingRefBased/>
  <w15:docId w15:val="{B98FD266-ED4A-4646-B22A-2004B321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5E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2023-05-27T20:38:00Z</dcterms:created>
  <dcterms:modified xsi:type="dcterms:W3CDTF">2023-05-27T20:38:00Z</dcterms:modified>
</cp:coreProperties>
</file>