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at</w:t>
      </w:r>
    </w:p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Cliffe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Kent, into lands 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Curteys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21-174)</w:t>
      </w:r>
    </w:p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478E0" w:rsidRDefault="005478E0" w:rsidP="005478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DD5B8A" w:rsidRPr="00547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8E0" w:rsidRDefault="005478E0" w:rsidP="00564E3C">
      <w:pPr>
        <w:spacing w:after="0" w:line="240" w:lineRule="auto"/>
      </w:pPr>
      <w:r>
        <w:separator/>
      </w:r>
    </w:p>
  </w:endnote>
  <w:endnote w:type="continuationSeparator" w:id="0">
    <w:p w:rsidR="005478E0" w:rsidRDefault="005478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78E0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8E0" w:rsidRDefault="005478E0" w:rsidP="00564E3C">
      <w:pPr>
        <w:spacing w:after="0" w:line="240" w:lineRule="auto"/>
      </w:pPr>
      <w:r>
        <w:separator/>
      </w:r>
    </w:p>
  </w:footnote>
  <w:footnote w:type="continuationSeparator" w:id="0">
    <w:p w:rsidR="005478E0" w:rsidRDefault="005478E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8E0"/>
    <w:rsid w:val="00372DC6"/>
    <w:rsid w:val="005478E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8D5B5"/>
  <w15:chartTrackingRefBased/>
  <w15:docId w15:val="{21834D16-6741-4AF6-80DB-476B4D4D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2016-01-01T17:37:00Z</dcterms:created>
  <dcterms:modified xsi:type="dcterms:W3CDTF">2016-01-01T17:37:00Z</dcterms:modified>
</cp:coreProperties>
</file>