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5D2" w:rsidRDefault="005715D2" w:rsidP="005715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KYNG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715D2" w:rsidRDefault="005715D2" w:rsidP="005715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Woolwich, Kent. Baker.</w:t>
      </w:r>
    </w:p>
    <w:p w:rsidR="005715D2" w:rsidRDefault="005715D2" w:rsidP="005715D2">
      <w:pPr>
        <w:rPr>
          <w:rFonts w:ascii="Times New Roman" w:hAnsi="Times New Roman" w:cs="Times New Roman"/>
        </w:rPr>
      </w:pPr>
    </w:p>
    <w:p w:rsidR="005715D2" w:rsidRDefault="005715D2" w:rsidP="005715D2">
      <w:pPr>
        <w:rPr>
          <w:rFonts w:ascii="Times New Roman" w:hAnsi="Times New Roman" w:cs="Times New Roman"/>
        </w:rPr>
      </w:pPr>
    </w:p>
    <w:p w:rsidR="005715D2" w:rsidRDefault="005715D2" w:rsidP="005715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William Haute(q.v.) brought a plaint of debt against him, John Short</w:t>
      </w:r>
    </w:p>
    <w:p w:rsidR="005715D2" w:rsidRDefault="005715D2" w:rsidP="005715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Dartford(q.v.) and Richard </w:t>
      </w:r>
      <w:proofErr w:type="spellStart"/>
      <w:r>
        <w:rPr>
          <w:rFonts w:ascii="Times New Roman" w:hAnsi="Times New Roman" w:cs="Times New Roman"/>
        </w:rPr>
        <w:t>Baynton</w:t>
      </w:r>
      <w:proofErr w:type="spellEnd"/>
      <w:r>
        <w:rPr>
          <w:rFonts w:ascii="Times New Roman" w:hAnsi="Times New Roman" w:cs="Times New Roman"/>
        </w:rPr>
        <w:t xml:space="preserve"> of Dartford(q.v.).</w:t>
      </w:r>
    </w:p>
    <w:p w:rsidR="005715D2" w:rsidRDefault="005715D2" w:rsidP="005715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5715D2" w:rsidRDefault="005715D2" w:rsidP="005715D2">
      <w:pPr>
        <w:rPr>
          <w:rFonts w:ascii="Times New Roman" w:hAnsi="Times New Roman" w:cs="Times New Roman"/>
        </w:rPr>
      </w:pPr>
    </w:p>
    <w:p w:rsidR="005715D2" w:rsidRDefault="005715D2" w:rsidP="005715D2">
      <w:pPr>
        <w:rPr>
          <w:rFonts w:ascii="Times New Roman" w:hAnsi="Times New Roman" w:cs="Times New Roman"/>
        </w:rPr>
      </w:pPr>
    </w:p>
    <w:p w:rsidR="005715D2" w:rsidRDefault="005715D2" w:rsidP="005715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January 2018</w:t>
      </w:r>
    </w:p>
    <w:p w:rsidR="006B2F86" w:rsidRPr="00E71FC3" w:rsidRDefault="005715D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5D2" w:rsidRDefault="005715D2" w:rsidP="00E71FC3">
      <w:r>
        <w:separator/>
      </w:r>
    </w:p>
  </w:endnote>
  <w:endnote w:type="continuationSeparator" w:id="0">
    <w:p w:rsidR="005715D2" w:rsidRDefault="005715D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5D2" w:rsidRDefault="005715D2" w:rsidP="00E71FC3">
      <w:r>
        <w:separator/>
      </w:r>
    </w:p>
  </w:footnote>
  <w:footnote w:type="continuationSeparator" w:id="0">
    <w:p w:rsidR="005715D2" w:rsidRDefault="005715D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5D2"/>
    <w:rsid w:val="001A7C09"/>
    <w:rsid w:val="005715D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7E0CB1-F50C-4BAE-BF98-D9C82B1BC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15D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2018-01-14T20:03:00Z</dcterms:created>
  <dcterms:modified xsi:type="dcterms:W3CDTF">2018-01-14T20:04:00Z</dcterms:modified>
</cp:coreProperties>
</file>