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10BBF" w14:textId="77777777" w:rsidR="0058463B" w:rsidRDefault="0058463B" w:rsidP="0058463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KYNG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fl.1422)</w:t>
      </w:r>
    </w:p>
    <w:p w14:paraId="24EC86C4" w14:textId="77777777" w:rsidR="0058463B" w:rsidRDefault="0058463B" w:rsidP="0058463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Colman Street Ward, London.</w:t>
      </w:r>
    </w:p>
    <w:p w14:paraId="20FAC1A8" w14:textId="77777777" w:rsidR="0058463B" w:rsidRDefault="0058463B" w:rsidP="0058463B">
      <w:pPr>
        <w:pStyle w:val="NoSpacing"/>
        <w:rPr>
          <w:rFonts w:cs="Times New Roman"/>
          <w:szCs w:val="24"/>
        </w:rPr>
      </w:pPr>
    </w:p>
    <w:p w14:paraId="4EE40333" w14:textId="77777777" w:rsidR="0058463B" w:rsidRDefault="0058463B" w:rsidP="0058463B">
      <w:pPr>
        <w:pStyle w:val="NoSpacing"/>
        <w:rPr>
          <w:rFonts w:cs="Times New Roman"/>
          <w:szCs w:val="24"/>
        </w:rPr>
      </w:pPr>
    </w:p>
    <w:p w14:paraId="1C5BAC12" w14:textId="77777777" w:rsidR="0058463B" w:rsidRDefault="0058463B" w:rsidP="0058463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Jan.1422</w:t>
      </w:r>
      <w:r>
        <w:rPr>
          <w:rFonts w:cs="Times New Roman"/>
          <w:szCs w:val="24"/>
        </w:rPr>
        <w:tab/>
        <w:t>He was elected one of the Scavengers.</w:t>
      </w:r>
    </w:p>
    <w:p w14:paraId="03E501A3" w14:textId="77777777" w:rsidR="0058463B" w:rsidRDefault="0058463B" w:rsidP="0058463B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>(“The Government of London and its relations with the Crown 1400-1450” by</w:t>
      </w:r>
    </w:p>
    <w:p w14:paraId="037C8E8E" w14:textId="77777777" w:rsidR="0058463B" w:rsidRDefault="0058463B" w:rsidP="0058463B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p.549)</w:t>
      </w:r>
    </w:p>
    <w:p w14:paraId="5C7583DF" w14:textId="77777777" w:rsidR="0058463B" w:rsidRDefault="0058463B" w:rsidP="0058463B">
      <w:pPr>
        <w:pStyle w:val="NoSpacing"/>
        <w:rPr>
          <w:rFonts w:eastAsia="Times New Roman" w:cs="Times New Roman"/>
          <w:szCs w:val="24"/>
        </w:rPr>
      </w:pPr>
    </w:p>
    <w:p w14:paraId="2350FB3F" w14:textId="77777777" w:rsidR="0058463B" w:rsidRDefault="0058463B" w:rsidP="0058463B">
      <w:pPr>
        <w:pStyle w:val="NoSpacing"/>
        <w:rPr>
          <w:rFonts w:eastAsia="Times New Roman" w:cs="Times New Roman"/>
          <w:szCs w:val="24"/>
        </w:rPr>
      </w:pPr>
    </w:p>
    <w:p w14:paraId="74C375AD" w14:textId="77777777" w:rsidR="0058463B" w:rsidRDefault="0058463B" w:rsidP="0058463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21 October 2023</w:t>
      </w:r>
    </w:p>
    <w:p w14:paraId="23E3A56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B92C55" w14:textId="77777777" w:rsidR="0058463B" w:rsidRDefault="0058463B" w:rsidP="009139A6">
      <w:r>
        <w:separator/>
      </w:r>
    </w:p>
  </w:endnote>
  <w:endnote w:type="continuationSeparator" w:id="0">
    <w:p w14:paraId="04DE71D0" w14:textId="77777777" w:rsidR="0058463B" w:rsidRDefault="0058463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0187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23FD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8AF4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4C08D9" w14:textId="77777777" w:rsidR="0058463B" w:rsidRDefault="0058463B" w:rsidP="009139A6">
      <w:r>
        <w:separator/>
      </w:r>
    </w:p>
  </w:footnote>
  <w:footnote w:type="continuationSeparator" w:id="0">
    <w:p w14:paraId="359A0A81" w14:textId="77777777" w:rsidR="0058463B" w:rsidRDefault="0058463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7826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096B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C4E4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63B"/>
    <w:rsid w:val="000666E0"/>
    <w:rsid w:val="002510B7"/>
    <w:rsid w:val="0058463B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41376"/>
  <w15:chartTrackingRefBased/>
  <w15:docId w15:val="{1D916065-0CE4-4B6E-BA34-218FFDFCA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2023-10-21T19:15:00Z</dcterms:created>
  <dcterms:modified xsi:type="dcterms:W3CDTF">2023-10-21T19:15:00Z</dcterms:modified>
</cp:coreProperties>
</file>