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897C3" w14:textId="77777777" w:rsidR="0015436B" w:rsidRDefault="0015436B" w:rsidP="001543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KYNG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31D3152B" w14:textId="77777777" w:rsidR="0015436B" w:rsidRDefault="0015436B" w:rsidP="001543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9DFD9E2" w14:textId="77777777" w:rsidR="0015436B" w:rsidRDefault="0015436B" w:rsidP="001543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B65C9C" w14:textId="77777777" w:rsidR="0015436B" w:rsidRDefault="0015436B" w:rsidP="001543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0BBEA3" w14:textId="77777777" w:rsidR="0015436B" w:rsidRDefault="0015436B" w:rsidP="001543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Jul.</w:t>
      </w: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39D57B2" w14:textId="77777777" w:rsidR="0015436B" w:rsidRDefault="0015436B" w:rsidP="0015436B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p.251)</w:t>
      </w:r>
    </w:p>
    <w:p w14:paraId="363A1165" w14:textId="77777777" w:rsidR="0015436B" w:rsidRDefault="0015436B" w:rsidP="001543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BA1F56" w14:textId="77777777" w:rsidR="0015436B" w:rsidRDefault="0015436B" w:rsidP="001543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2022</w:t>
      </w:r>
    </w:p>
    <w:p w14:paraId="25AC99F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E2F9B" w14:textId="77777777" w:rsidR="0015436B" w:rsidRDefault="0015436B" w:rsidP="009139A6">
      <w:r>
        <w:separator/>
      </w:r>
    </w:p>
  </w:endnote>
  <w:endnote w:type="continuationSeparator" w:id="0">
    <w:p w14:paraId="33D30A9D" w14:textId="77777777" w:rsidR="0015436B" w:rsidRDefault="001543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AE4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0E95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5F1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B623C" w14:textId="77777777" w:rsidR="0015436B" w:rsidRDefault="0015436B" w:rsidP="009139A6">
      <w:r>
        <w:separator/>
      </w:r>
    </w:p>
  </w:footnote>
  <w:footnote w:type="continuationSeparator" w:id="0">
    <w:p w14:paraId="716F1F57" w14:textId="77777777" w:rsidR="0015436B" w:rsidRDefault="001543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101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593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3C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36B"/>
    <w:rsid w:val="000666E0"/>
    <w:rsid w:val="0015436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70929"/>
  <w15:chartTrackingRefBased/>
  <w15:docId w15:val="{5FDB34C6-066D-467A-B595-B3B7D237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36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2022-07-20T19:49:00Z</dcterms:created>
  <dcterms:modified xsi:type="dcterms:W3CDTF">2022-07-20T19:50:00Z</dcterms:modified>
</cp:coreProperties>
</file>