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86F2C" w14:textId="77777777" w:rsidR="008A3963" w:rsidRDefault="008A3963" w:rsidP="008A39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KYNG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0DFDB2EB" w14:textId="77777777" w:rsidR="008A3963" w:rsidRDefault="008A3963" w:rsidP="008A39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Serjeant-at-arms.</w:t>
      </w:r>
    </w:p>
    <w:p w14:paraId="58C5A33B" w14:textId="77777777" w:rsidR="008A3963" w:rsidRDefault="008A3963" w:rsidP="008A3963">
      <w:pPr>
        <w:pStyle w:val="NoSpacing"/>
        <w:rPr>
          <w:rFonts w:cs="Times New Roman"/>
          <w:szCs w:val="24"/>
        </w:rPr>
      </w:pPr>
    </w:p>
    <w:p w14:paraId="311401AD" w14:textId="77777777" w:rsidR="008A3963" w:rsidRDefault="008A3963" w:rsidP="008A3963">
      <w:pPr>
        <w:pStyle w:val="NoSpacing"/>
        <w:rPr>
          <w:rFonts w:cs="Times New Roman"/>
          <w:szCs w:val="24"/>
        </w:rPr>
      </w:pPr>
    </w:p>
    <w:p w14:paraId="67910B42" w14:textId="77777777" w:rsidR="008A3963" w:rsidRDefault="008A3963" w:rsidP="008A39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Dec.1485</w:t>
      </w:r>
      <w:r>
        <w:rPr>
          <w:rFonts w:cs="Times New Roman"/>
          <w:szCs w:val="24"/>
        </w:rPr>
        <w:tab/>
        <w:t>He was appointed a King’s Serjeant-at arms for life.</w:t>
      </w:r>
    </w:p>
    <w:p w14:paraId="4269D2C5" w14:textId="77777777" w:rsidR="008A3963" w:rsidRDefault="008A3963" w:rsidP="008A39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p.46)</w:t>
      </w:r>
    </w:p>
    <w:p w14:paraId="70C7A9B4" w14:textId="77777777" w:rsidR="008A3963" w:rsidRDefault="008A3963" w:rsidP="008A3963">
      <w:pPr>
        <w:pStyle w:val="NoSpacing"/>
        <w:rPr>
          <w:rFonts w:cs="Times New Roman"/>
          <w:szCs w:val="24"/>
        </w:rPr>
      </w:pPr>
    </w:p>
    <w:p w14:paraId="36C64BF0" w14:textId="77777777" w:rsidR="008A3963" w:rsidRDefault="008A3963" w:rsidP="008A3963">
      <w:pPr>
        <w:pStyle w:val="NoSpacing"/>
        <w:rPr>
          <w:rFonts w:cs="Times New Roman"/>
          <w:szCs w:val="24"/>
        </w:rPr>
      </w:pPr>
    </w:p>
    <w:p w14:paraId="705BFF3D" w14:textId="77777777" w:rsidR="008A3963" w:rsidRPr="00681CE5" w:rsidRDefault="008A3963" w:rsidP="008A39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March 2024</w:t>
      </w:r>
    </w:p>
    <w:p w14:paraId="4196AC5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017BC" w14:textId="77777777" w:rsidR="008A3963" w:rsidRDefault="008A3963" w:rsidP="009139A6">
      <w:r>
        <w:separator/>
      </w:r>
    </w:p>
  </w:endnote>
  <w:endnote w:type="continuationSeparator" w:id="0">
    <w:p w14:paraId="18DE97FE" w14:textId="77777777" w:rsidR="008A3963" w:rsidRDefault="008A39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38E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30B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108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8F117" w14:textId="77777777" w:rsidR="008A3963" w:rsidRDefault="008A3963" w:rsidP="009139A6">
      <w:r>
        <w:separator/>
      </w:r>
    </w:p>
  </w:footnote>
  <w:footnote w:type="continuationSeparator" w:id="0">
    <w:p w14:paraId="4F32C8B3" w14:textId="77777777" w:rsidR="008A3963" w:rsidRDefault="008A39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0C8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328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0BA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63"/>
    <w:rsid w:val="000666E0"/>
    <w:rsid w:val="002510B7"/>
    <w:rsid w:val="00270799"/>
    <w:rsid w:val="005C130B"/>
    <w:rsid w:val="00826F5C"/>
    <w:rsid w:val="008A3963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02699"/>
  <w15:chartTrackingRefBased/>
  <w15:docId w15:val="{9CCD08D0-A6DD-4225-A665-FEEABEF19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2024-03-14T21:06:00Z</dcterms:created>
  <dcterms:modified xsi:type="dcterms:W3CDTF">2024-03-14T21:06:00Z</dcterms:modified>
</cp:coreProperties>
</file>