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6599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6AB364DD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Huntingdonshire. </w:t>
      </w:r>
      <w:proofErr w:type="spellStart"/>
      <w:r>
        <w:rPr>
          <w:rFonts w:ascii="Times New Roman" w:hAnsi="Times New Roman" w:cs="Times New Roman"/>
          <w:sz w:val="24"/>
          <w:szCs w:val="24"/>
        </w:rPr>
        <w:t>Cursour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F315AA8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FE036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F930CA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17F91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Lathum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Burnhouse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67178A68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draper(q.v.), brought a plaint of debt against him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Giffard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0D25A27C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Great Wilbraham,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7D71555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15A571E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CCC97A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A3446" w14:textId="77777777" w:rsidR="00D524EC" w:rsidRDefault="00D524EC" w:rsidP="00D524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1954AF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C5A0A" w14:textId="77777777" w:rsidR="00D524EC" w:rsidRDefault="00D524EC" w:rsidP="009139A6">
      <w:r>
        <w:separator/>
      </w:r>
    </w:p>
  </w:endnote>
  <w:endnote w:type="continuationSeparator" w:id="0">
    <w:p w14:paraId="574BA3C6" w14:textId="77777777" w:rsidR="00D524EC" w:rsidRDefault="00D524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C6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E42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C9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2EF3A" w14:textId="77777777" w:rsidR="00D524EC" w:rsidRDefault="00D524EC" w:rsidP="009139A6">
      <w:r>
        <w:separator/>
      </w:r>
    </w:p>
  </w:footnote>
  <w:footnote w:type="continuationSeparator" w:id="0">
    <w:p w14:paraId="39275BEF" w14:textId="77777777" w:rsidR="00D524EC" w:rsidRDefault="00D524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AEF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11F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032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E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24E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47CA3"/>
  <w15:chartTrackingRefBased/>
  <w15:docId w15:val="{6DF8B100-3664-49BD-97B4-299AE774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2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2022-06-21T19:34:00Z</dcterms:created>
  <dcterms:modified xsi:type="dcterms:W3CDTF">2022-06-21T19:35:00Z</dcterms:modified>
</cp:coreProperties>
</file>