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0DB" w:rsidRDefault="006540DB" w:rsidP="006540DB">
      <w:pPr>
        <w:pStyle w:val="NoSpacing"/>
      </w:pPr>
      <w:r>
        <w:rPr>
          <w:u w:val="single"/>
        </w:rPr>
        <w:t>Richard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6540DB" w:rsidRDefault="006540DB" w:rsidP="006540DB">
      <w:pPr>
        <w:pStyle w:val="NoSpacing"/>
      </w:pPr>
      <w:r>
        <w:t>of Gosford Street Ward, Coventry.</w:t>
      </w:r>
    </w:p>
    <w:p w:rsidR="006540DB" w:rsidRDefault="006540DB" w:rsidP="006540DB">
      <w:pPr>
        <w:pStyle w:val="NoSpacing"/>
      </w:pPr>
    </w:p>
    <w:p w:rsidR="006540DB" w:rsidRDefault="006540DB" w:rsidP="006540DB">
      <w:pPr>
        <w:pStyle w:val="NoSpacing"/>
      </w:pPr>
    </w:p>
    <w:p w:rsidR="006540DB" w:rsidRDefault="006540DB" w:rsidP="006540DB">
      <w:pPr>
        <w:pStyle w:val="NoSpacing"/>
      </w:pPr>
      <w:r>
        <w:tab/>
        <w:t>1424</w:t>
      </w:r>
      <w:r>
        <w:tab/>
        <w:t>He contributed</w:t>
      </w:r>
      <w:r>
        <w:t xml:space="preserve"> 5s </w:t>
      </w:r>
      <w:bookmarkStart w:id="0" w:name="_GoBack"/>
      <w:bookmarkEnd w:id="0"/>
      <w:r>
        <w:t>towards the loan of £100 to Henry VI.</w:t>
      </w:r>
    </w:p>
    <w:p w:rsidR="006540DB" w:rsidRDefault="006540DB" w:rsidP="006540DB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6540DB" w:rsidRDefault="006540DB" w:rsidP="006540DB">
      <w:pPr>
        <w:pStyle w:val="NoSpacing"/>
      </w:pPr>
    </w:p>
    <w:p w:rsidR="006540DB" w:rsidRDefault="006540DB" w:rsidP="006540DB">
      <w:pPr>
        <w:pStyle w:val="NoSpacing"/>
      </w:pPr>
    </w:p>
    <w:p w:rsidR="006540DB" w:rsidRPr="0067615A" w:rsidRDefault="006540DB" w:rsidP="006540DB">
      <w:pPr>
        <w:pStyle w:val="NoSpacing"/>
      </w:pPr>
      <w:r>
        <w:t>13 January 2018</w:t>
      </w:r>
    </w:p>
    <w:p w:rsidR="006B2F86" w:rsidRPr="006540DB" w:rsidRDefault="006540DB" w:rsidP="00E71FC3">
      <w:pPr>
        <w:pStyle w:val="NoSpacing"/>
      </w:pPr>
    </w:p>
    <w:sectPr w:rsidR="006B2F86" w:rsidRPr="006540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0DB" w:rsidRDefault="006540DB" w:rsidP="00E71FC3">
      <w:pPr>
        <w:spacing w:after="0" w:line="240" w:lineRule="auto"/>
      </w:pPr>
      <w:r>
        <w:separator/>
      </w:r>
    </w:p>
  </w:endnote>
  <w:endnote w:type="continuationSeparator" w:id="0">
    <w:p w:rsidR="006540DB" w:rsidRDefault="006540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0DB" w:rsidRDefault="006540DB" w:rsidP="00E71FC3">
      <w:pPr>
        <w:spacing w:after="0" w:line="240" w:lineRule="auto"/>
      </w:pPr>
      <w:r>
        <w:separator/>
      </w:r>
    </w:p>
  </w:footnote>
  <w:footnote w:type="continuationSeparator" w:id="0">
    <w:p w:rsidR="006540DB" w:rsidRDefault="006540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DB"/>
    <w:rsid w:val="001A7C09"/>
    <w:rsid w:val="00577BD5"/>
    <w:rsid w:val="006540D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80D95"/>
  <w15:chartTrackingRefBased/>
  <w15:docId w15:val="{27074807-2A33-4EF8-91F0-A46853EA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2018-01-13T16:15:00Z</dcterms:created>
  <dcterms:modified xsi:type="dcterms:W3CDTF">2018-01-13T16:16:00Z</dcterms:modified>
</cp:coreProperties>
</file>