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4FDEBD" w14:textId="77777777" w:rsidR="007B454F" w:rsidRDefault="007B454F" w:rsidP="007B45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KYNG</w:t>
      </w:r>
      <w:r>
        <w:rPr>
          <w:rFonts w:cs="Times New Roman"/>
          <w:szCs w:val="24"/>
        </w:rPr>
        <w:t xml:space="preserve">        (fl.1463)</w:t>
      </w:r>
    </w:p>
    <w:p w14:paraId="6F20A9D0" w14:textId="77777777" w:rsidR="007B454F" w:rsidRDefault="007B454F" w:rsidP="007B45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Atherington</w:t>
      </w:r>
      <w:proofErr w:type="spellEnd"/>
      <w:r>
        <w:rPr>
          <w:rFonts w:cs="Times New Roman"/>
          <w:szCs w:val="24"/>
        </w:rPr>
        <w:t>, Devon. Spurrier.</w:t>
      </w:r>
    </w:p>
    <w:p w14:paraId="531F7065" w14:textId="77777777" w:rsidR="007B454F" w:rsidRDefault="007B454F" w:rsidP="007B454F">
      <w:pPr>
        <w:pStyle w:val="NoSpacing"/>
        <w:rPr>
          <w:rFonts w:cs="Times New Roman"/>
          <w:szCs w:val="24"/>
        </w:rPr>
      </w:pPr>
    </w:p>
    <w:p w14:paraId="7827B8D1" w14:textId="77777777" w:rsidR="007B454F" w:rsidRDefault="007B454F" w:rsidP="007B454F">
      <w:pPr>
        <w:pStyle w:val="NoSpacing"/>
        <w:rPr>
          <w:rFonts w:cs="Times New Roman"/>
          <w:szCs w:val="24"/>
        </w:rPr>
      </w:pPr>
    </w:p>
    <w:p w14:paraId="26EA19DF" w14:textId="77777777" w:rsidR="007B454F" w:rsidRDefault="007B454F" w:rsidP="007B45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Isabel Ayer(q.v.) brought a plaint of trespass against him and five others.</w:t>
      </w:r>
    </w:p>
    <w:p w14:paraId="16B669CA" w14:textId="6FE1C36E" w:rsidR="00F80335" w:rsidRDefault="007B454F" w:rsidP="007B45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C34D1">
          <w:rPr>
            <w:rStyle w:val="Hyperlink"/>
            <w:rFonts w:cs="Times New Roman"/>
            <w:szCs w:val="24"/>
          </w:rPr>
          <w:t>https://waalt.uh.edu/index.php/CP40/807</w:t>
        </w:r>
      </w:hyperlink>
      <w:r>
        <w:rPr>
          <w:rFonts w:cs="Times New Roman"/>
          <w:szCs w:val="24"/>
        </w:rPr>
        <w:t xml:space="preserve"> )</w:t>
      </w:r>
    </w:p>
    <w:p w14:paraId="5EBEFB40" w14:textId="77777777" w:rsidR="007B454F" w:rsidRDefault="007B454F" w:rsidP="007B454F">
      <w:pPr>
        <w:pStyle w:val="NoSpacing"/>
        <w:rPr>
          <w:rFonts w:cs="Times New Roman"/>
          <w:szCs w:val="24"/>
        </w:rPr>
      </w:pPr>
    </w:p>
    <w:p w14:paraId="5FB9AE2D" w14:textId="77777777" w:rsidR="007B454F" w:rsidRDefault="007B454F" w:rsidP="007B454F">
      <w:pPr>
        <w:pStyle w:val="NoSpacing"/>
        <w:rPr>
          <w:rFonts w:cs="Times New Roman"/>
          <w:szCs w:val="24"/>
        </w:rPr>
      </w:pPr>
    </w:p>
    <w:p w14:paraId="715BCBB6" w14:textId="77777777" w:rsidR="007B454F" w:rsidRDefault="007B454F" w:rsidP="007B45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August 2024</w:t>
      </w:r>
    </w:p>
    <w:p w14:paraId="112891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009FDE" w14:textId="77777777" w:rsidR="007B454F" w:rsidRDefault="007B454F" w:rsidP="009139A6">
      <w:r>
        <w:separator/>
      </w:r>
    </w:p>
  </w:endnote>
  <w:endnote w:type="continuationSeparator" w:id="0">
    <w:p w14:paraId="2B06A32C" w14:textId="77777777" w:rsidR="007B454F" w:rsidRDefault="007B45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C34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9B2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FBE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DF7A61" w14:textId="77777777" w:rsidR="007B454F" w:rsidRDefault="007B454F" w:rsidP="009139A6">
      <w:r>
        <w:separator/>
      </w:r>
    </w:p>
  </w:footnote>
  <w:footnote w:type="continuationSeparator" w:id="0">
    <w:p w14:paraId="0BF8950B" w14:textId="77777777" w:rsidR="007B454F" w:rsidRDefault="007B45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9283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8CD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6C1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54F"/>
    <w:rsid w:val="000666E0"/>
    <w:rsid w:val="002510B7"/>
    <w:rsid w:val="00270799"/>
    <w:rsid w:val="004C61EE"/>
    <w:rsid w:val="005C130B"/>
    <w:rsid w:val="005E1FE7"/>
    <w:rsid w:val="007B454F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8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713CA"/>
  <w15:chartTrackingRefBased/>
  <w15:docId w15:val="{226723B3-27F5-430E-957B-A1A0EE8F4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B45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2024-08-27T19:49:00Z</dcterms:created>
  <dcterms:modified xsi:type="dcterms:W3CDTF">2024-12-01T10:52:00Z</dcterms:modified>
</cp:coreProperties>
</file>