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91302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KYNG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0B2851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Amersham, Buckinghamshire. Draper.</w:t>
      </w:r>
    </w:p>
    <w:p w14:paraId="7E16772D" w14:textId="77777777" w:rsidR="005E5260" w:rsidRDefault="005E5260" w:rsidP="005E5260">
      <w:pPr>
        <w:rPr>
          <w:rFonts w:ascii="Times New Roman" w:hAnsi="Times New Roman" w:cs="Times New Roman"/>
        </w:rPr>
      </w:pPr>
    </w:p>
    <w:p w14:paraId="3EE6EBB0" w14:textId="77777777" w:rsidR="005E5260" w:rsidRDefault="005E5260" w:rsidP="005E5260">
      <w:pPr>
        <w:rPr>
          <w:rFonts w:ascii="Times New Roman" w:hAnsi="Times New Roman" w:cs="Times New Roman"/>
        </w:rPr>
      </w:pPr>
    </w:p>
    <w:p w14:paraId="3BEC9FF8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Palmer of Amersham, chaplain(q.v.), brought a plaint of conspiracy</w:t>
      </w:r>
    </w:p>
    <w:p w14:paraId="7FC1CF8C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</w:rPr>
        <w:t>Halsy</w:t>
      </w:r>
      <w:proofErr w:type="spellEnd"/>
      <w:r>
        <w:rPr>
          <w:rFonts w:ascii="Times New Roman" w:hAnsi="Times New Roman" w:cs="Times New Roman"/>
        </w:rPr>
        <w:t xml:space="preserve"> of Leighton Buzzard, Bedfordshire(q.v.), John</w:t>
      </w:r>
    </w:p>
    <w:p w14:paraId="494421A0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Godryche</w:t>
      </w:r>
      <w:proofErr w:type="spellEnd"/>
      <w:r>
        <w:rPr>
          <w:rFonts w:ascii="Times New Roman" w:hAnsi="Times New Roman" w:cs="Times New Roman"/>
        </w:rPr>
        <w:t xml:space="preserve"> of Leighton Buzzard(q.v.), Thomas </w:t>
      </w:r>
      <w:proofErr w:type="spellStart"/>
      <w:r>
        <w:rPr>
          <w:rFonts w:ascii="Times New Roman" w:hAnsi="Times New Roman" w:cs="Times New Roman"/>
        </w:rPr>
        <w:t>Harryk</w:t>
      </w:r>
      <w:proofErr w:type="spellEnd"/>
      <w:r>
        <w:rPr>
          <w:rFonts w:ascii="Times New Roman" w:hAnsi="Times New Roman" w:cs="Times New Roman"/>
        </w:rPr>
        <w:t xml:space="preserve"> of Leighton </w:t>
      </w:r>
    </w:p>
    <w:p w14:paraId="55CAC307" w14:textId="77777777" w:rsidR="005E5260" w:rsidRDefault="005E5260" w:rsidP="005E526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Buzzard(q.v.), William Saunders of Amersham(q.v.), John </w:t>
      </w:r>
      <w:proofErr w:type="spellStart"/>
      <w:r>
        <w:rPr>
          <w:rFonts w:ascii="Times New Roman" w:hAnsi="Times New Roman" w:cs="Times New Roman"/>
        </w:rPr>
        <w:t>Scryverner</w:t>
      </w:r>
      <w:proofErr w:type="spellEnd"/>
      <w:r>
        <w:rPr>
          <w:rFonts w:ascii="Times New Roman" w:hAnsi="Times New Roman" w:cs="Times New Roman"/>
        </w:rPr>
        <w:t xml:space="preserve"> of Amersham(q.v.), Robert Spencer of Amersham(q.v.) and Richard </w:t>
      </w:r>
      <w:proofErr w:type="spellStart"/>
      <w:r>
        <w:rPr>
          <w:rFonts w:ascii="Times New Roman" w:hAnsi="Times New Roman" w:cs="Times New Roman"/>
        </w:rPr>
        <w:t>Stryver</w:t>
      </w:r>
      <w:proofErr w:type="spellEnd"/>
      <w:r>
        <w:rPr>
          <w:rFonts w:ascii="Times New Roman" w:hAnsi="Times New Roman" w:cs="Times New Roman"/>
        </w:rPr>
        <w:t xml:space="preserve"> of Amersham(q.v.).</w:t>
      </w:r>
    </w:p>
    <w:p w14:paraId="5EA8BD75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A790A26" w14:textId="77777777" w:rsidR="005E5260" w:rsidRDefault="005E5260" w:rsidP="005E5260">
      <w:pPr>
        <w:rPr>
          <w:rFonts w:ascii="Times New Roman" w:hAnsi="Times New Roman" w:cs="Times New Roman"/>
        </w:rPr>
      </w:pPr>
    </w:p>
    <w:p w14:paraId="608702B5" w14:textId="77777777" w:rsidR="005E5260" w:rsidRDefault="005E5260" w:rsidP="005E5260">
      <w:pPr>
        <w:rPr>
          <w:rFonts w:ascii="Times New Roman" w:hAnsi="Times New Roman" w:cs="Times New Roman"/>
        </w:rPr>
      </w:pPr>
    </w:p>
    <w:p w14:paraId="367FCEB8" w14:textId="77777777" w:rsidR="005E5260" w:rsidRDefault="005E5260" w:rsidP="005E5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August 2018</w:t>
      </w:r>
    </w:p>
    <w:p w14:paraId="68E99F2C" w14:textId="77777777" w:rsidR="006B2F86" w:rsidRPr="00E71FC3" w:rsidRDefault="005E52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6D80D" w14:textId="77777777" w:rsidR="005E5260" w:rsidRDefault="005E5260" w:rsidP="00E71FC3">
      <w:r>
        <w:separator/>
      </w:r>
    </w:p>
  </w:endnote>
  <w:endnote w:type="continuationSeparator" w:id="0">
    <w:p w14:paraId="7BB17218" w14:textId="77777777" w:rsidR="005E5260" w:rsidRDefault="005E526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52E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C5C3C" w14:textId="77777777" w:rsidR="005E5260" w:rsidRDefault="005E5260" w:rsidP="00E71FC3">
      <w:r>
        <w:separator/>
      </w:r>
    </w:p>
  </w:footnote>
  <w:footnote w:type="continuationSeparator" w:id="0">
    <w:p w14:paraId="31046008" w14:textId="77777777" w:rsidR="005E5260" w:rsidRDefault="005E526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60"/>
    <w:rsid w:val="001A7C09"/>
    <w:rsid w:val="00577BD5"/>
    <w:rsid w:val="005E526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2044"/>
  <w15:chartTrackingRefBased/>
  <w15:docId w15:val="{7B118E50-4EB8-4831-8075-1C8D9405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526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2018-09-24T20:49:00Z</dcterms:created>
  <dcterms:modified xsi:type="dcterms:W3CDTF">2018-09-24T20:50:00Z</dcterms:modified>
</cp:coreProperties>
</file>