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BB031" w14:textId="77777777" w:rsidR="00882EB1" w:rsidRDefault="00882EB1" w:rsidP="00882EB1">
      <w:pPr>
        <w:pStyle w:val="NoSpacing"/>
      </w:pPr>
      <w:r>
        <w:rPr>
          <w:u w:val="single"/>
        </w:rPr>
        <w:t>Reginald KYNG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5C733319" w14:textId="77777777" w:rsidR="00882EB1" w:rsidRDefault="00882EB1" w:rsidP="00882EB1">
      <w:pPr>
        <w:pStyle w:val="NoSpacing"/>
      </w:pPr>
      <w:r>
        <w:t>of Wollaston, Northamptonshire. Husbandman.</w:t>
      </w:r>
    </w:p>
    <w:p w14:paraId="4A7C241E" w14:textId="77777777" w:rsidR="00882EB1" w:rsidRDefault="00882EB1" w:rsidP="00882EB1">
      <w:pPr>
        <w:pStyle w:val="NoSpacing"/>
      </w:pPr>
    </w:p>
    <w:p w14:paraId="17826B2B" w14:textId="77777777" w:rsidR="00882EB1" w:rsidRDefault="00882EB1" w:rsidP="00882EB1">
      <w:pPr>
        <w:pStyle w:val="NoSpacing"/>
      </w:pPr>
    </w:p>
    <w:p w14:paraId="0156030D" w14:textId="77777777" w:rsidR="00882EB1" w:rsidRDefault="00882EB1" w:rsidP="00882EB1">
      <w:pPr>
        <w:pStyle w:val="NoSpacing"/>
      </w:pPr>
      <w:r>
        <w:tab/>
        <w:t>1484</w:t>
      </w:r>
      <w:r>
        <w:tab/>
        <w:t xml:space="preserve">Stephen </w:t>
      </w:r>
      <w:proofErr w:type="spellStart"/>
      <w:r>
        <w:t>Sheperd</w:t>
      </w:r>
      <w:proofErr w:type="spellEnd"/>
      <w:r>
        <w:t xml:space="preserve">(q.v.) brought a plaint of debt against him, John Denys </w:t>
      </w:r>
    </w:p>
    <w:p w14:paraId="5BBFC690" w14:textId="77777777" w:rsidR="00882EB1" w:rsidRDefault="00882EB1" w:rsidP="00882EB1">
      <w:pPr>
        <w:pStyle w:val="NoSpacing"/>
        <w:ind w:left="1440"/>
      </w:pPr>
      <w:r>
        <w:t xml:space="preserve">of </w:t>
      </w:r>
      <w:proofErr w:type="spellStart"/>
      <w:r>
        <w:t>Wymington</w:t>
      </w:r>
      <w:proofErr w:type="spellEnd"/>
      <w:r>
        <w:t>, Bedfordshire(q.v.), and Richard Smyth of Woodford,</w:t>
      </w:r>
    </w:p>
    <w:p w14:paraId="67316F08" w14:textId="77777777" w:rsidR="00882EB1" w:rsidRDefault="00882EB1" w:rsidP="00882EB1">
      <w:pPr>
        <w:pStyle w:val="NoSpacing"/>
        <w:ind w:left="1440"/>
      </w:pPr>
      <w:r>
        <w:t>Northamptonshire(q.v.).</w:t>
      </w:r>
    </w:p>
    <w:p w14:paraId="6E7D80B6" w14:textId="77777777" w:rsidR="00882EB1" w:rsidRDefault="00882EB1" w:rsidP="00882EB1">
      <w:pPr>
        <w:pStyle w:val="NoSpacing"/>
      </w:pPr>
      <w:r>
        <w:tab/>
      </w:r>
      <w:r>
        <w:tab/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5FBFBB27" w14:textId="77777777" w:rsidR="00882EB1" w:rsidRDefault="00882EB1" w:rsidP="00882EB1">
      <w:pPr>
        <w:pStyle w:val="NoSpacing"/>
      </w:pPr>
    </w:p>
    <w:p w14:paraId="597BBCE1" w14:textId="77777777" w:rsidR="00882EB1" w:rsidRDefault="00882EB1" w:rsidP="00882EB1">
      <w:pPr>
        <w:pStyle w:val="NoSpacing"/>
      </w:pPr>
    </w:p>
    <w:p w14:paraId="7B09EB49" w14:textId="77777777" w:rsidR="00882EB1" w:rsidRDefault="00882EB1" w:rsidP="00882EB1">
      <w:pPr>
        <w:pStyle w:val="NoSpacing"/>
      </w:pPr>
      <w:r>
        <w:t>2 January 2019</w:t>
      </w:r>
    </w:p>
    <w:p w14:paraId="0528A047" w14:textId="77777777" w:rsidR="006B2F86" w:rsidRPr="00E71FC3" w:rsidRDefault="00882E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904F86" w14:textId="77777777" w:rsidR="00882EB1" w:rsidRDefault="00882EB1" w:rsidP="00E71FC3">
      <w:pPr>
        <w:spacing w:after="0" w:line="240" w:lineRule="auto"/>
      </w:pPr>
      <w:r>
        <w:separator/>
      </w:r>
    </w:p>
  </w:endnote>
  <w:endnote w:type="continuationSeparator" w:id="0">
    <w:p w14:paraId="0AA5442D" w14:textId="77777777" w:rsidR="00882EB1" w:rsidRDefault="00882E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F5DC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982E3" w14:textId="77777777" w:rsidR="00882EB1" w:rsidRDefault="00882EB1" w:rsidP="00E71FC3">
      <w:pPr>
        <w:spacing w:after="0" w:line="240" w:lineRule="auto"/>
      </w:pPr>
      <w:r>
        <w:separator/>
      </w:r>
    </w:p>
  </w:footnote>
  <w:footnote w:type="continuationSeparator" w:id="0">
    <w:p w14:paraId="477E401B" w14:textId="77777777" w:rsidR="00882EB1" w:rsidRDefault="00882E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B1"/>
    <w:rsid w:val="001A7C09"/>
    <w:rsid w:val="00577BD5"/>
    <w:rsid w:val="00656CBA"/>
    <w:rsid w:val="006A1F77"/>
    <w:rsid w:val="00733BE7"/>
    <w:rsid w:val="00882EB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67FC7"/>
  <w15:chartTrackingRefBased/>
  <w15:docId w15:val="{95A67DDD-2A67-4CFB-A407-0A7D9C22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82E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2019-01-05T21:15:00Z</dcterms:created>
  <dcterms:modified xsi:type="dcterms:W3CDTF">2019-01-05T21:16:00Z</dcterms:modified>
</cp:coreProperties>
</file>