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0509A" w14:textId="77777777" w:rsidR="00C762EF" w:rsidRDefault="00C762EF" w:rsidP="00C762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Percival KYNG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880FC23" w14:textId="77777777" w:rsidR="00C762EF" w:rsidRDefault="00C762EF" w:rsidP="00C762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Chaplain.</w:t>
      </w:r>
    </w:p>
    <w:p w14:paraId="17559C8A" w14:textId="77777777" w:rsidR="00C762EF" w:rsidRDefault="00C762EF" w:rsidP="00C762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A631B18" w14:textId="77777777" w:rsidR="00C762EF" w:rsidRDefault="00C762EF" w:rsidP="00C762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7135410" w14:textId="77777777" w:rsidR="00C762EF" w:rsidRDefault="00C762EF" w:rsidP="00C762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and taking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Howghlot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1B8CDCAE" w14:textId="77777777" w:rsidR="00C762EF" w:rsidRDefault="00C762EF" w:rsidP="00C762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St.Lawrence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, Kent(q.v.).</w:t>
      </w:r>
    </w:p>
    <w:p w14:paraId="05FAC426" w14:textId="77777777" w:rsidR="00C762EF" w:rsidRDefault="00C762EF" w:rsidP="00C762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0439D7B" w14:textId="77777777" w:rsidR="00C762EF" w:rsidRDefault="00C762EF" w:rsidP="00C762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CFD2996" w14:textId="77777777" w:rsidR="00C762EF" w:rsidRDefault="00C762EF" w:rsidP="00C762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7313848" w14:textId="77777777" w:rsidR="00C762EF" w:rsidRDefault="00C762EF" w:rsidP="00C762E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May 2021</w:t>
      </w:r>
    </w:p>
    <w:p w14:paraId="51CA790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62094" w14:textId="77777777" w:rsidR="00C762EF" w:rsidRDefault="00C762EF" w:rsidP="009139A6">
      <w:r>
        <w:separator/>
      </w:r>
    </w:p>
  </w:endnote>
  <w:endnote w:type="continuationSeparator" w:id="0">
    <w:p w14:paraId="2B064B28" w14:textId="77777777" w:rsidR="00C762EF" w:rsidRDefault="00C762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562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8994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83D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0D2A" w14:textId="77777777" w:rsidR="00C762EF" w:rsidRDefault="00C762EF" w:rsidP="009139A6">
      <w:r>
        <w:separator/>
      </w:r>
    </w:p>
  </w:footnote>
  <w:footnote w:type="continuationSeparator" w:id="0">
    <w:p w14:paraId="16ED329E" w14:textId="77777777" w:rsidR="00C762EF" w:rsidRDefault="00C762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DBA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22E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DBA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2E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762EF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523CE"/>
  <w15:chartTrackingRefBased/>
  <w15:docId w15:val="{F4B4336D-51B9-4C16-88F1-7C5417815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762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2021-06-27T11:03:00Z</dcterms:created>
  <dcterms:modified xsi:type="dcterms:W3CDTF">2021-06-27T11:03:00Z</dcterms:modified>
</cp:coreProperties>
</file>