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3BD8" w14:textId="77777777" w:rsidR="00666B28" w:rsidRDefault="00666B28" w:rsidP="00666B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KYNG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0A81C056" w14:textId="77777777" w:rsidR="00666B28" w:rsidRDefault="00666B28" w:rsidP="00666B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EBC6841" w14:textId="77777777" w:rsidR="00666B28" w:rsidRDefault="00666B28" w:rsidP="00666B28">
      <w:pPr>
        <w:rPr>
          <w:rFonts w:ascii="Times New Roman" w:hAnsi="Times New Roman" w:cs="Times New Roman"/>
          <w:sz w:val="24"/>
          <w:szCs w:val="24"/>
        </w:rPr>
      </w:pPr>
    </w:p>
    <w:p w14:paraId="0CF84442" w14:textId="77777777" w:rsidR="00666B28" w:rsidRDefault="00666B28" w:rsidP="00666B28">
      <w:pPr>
        <w:rPr>
          <w:rFonts w:ascii="Times New Roman" w:hAnsi="Times New Roman" w:cs="Times New Roman"/>
          <w:sz w:val="24"/>
          <w:szCs w:val="24"/>
        </w:rPr>
      </w:pPr>
    </w:p>
    <w:p w14:paraId="2B5F45C2" w14:textId="77777777" w:rsidR="00666B28" w:rsidRDefault="00666B28" w:rsidP="00666B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Jun.1404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103FCA5" w14:textId="77777777" w:rsidR="00666B28" w:rsidRDefault="00666B28" w:rsidP="00666B2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p.244)</w:t>
      </w:r>
    </w:p>
    <w:p w14:paraId="10FFFF44" w14:textId="77777777" w:rsidR="00666B28" w:rsidRDefault="00666B28" w:rsidP="00666B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(ibid.)</w:t>
      </w:r>
    </w:p>
    <w:p w14:paraId="47F08575" w14:textId="77777777" w:rsidR="00666B28" w:rsidRDefault="00666B28" w:rsidP="00666B28">
      <w:pPr>
        <w:rPr>
          <w:rFonts w:ascii="Times New Roman" w:hAnsi="Times New Roman" w:cs="Times New Roman"/>
          <w:sz w:val="24"/>
          <w:szCs w:val="24"/>
        </w:rPr>
      </w:pPr>
    </w:p>
    <w:p w14:paraId="713CAFDB" w14:textId="77777777" w:rsidR="00666B28" w:rsidRDefault="00666B28" w:rsidP="00666B28">
      <w:pPr>
        <w:rPr>
          <w:rFonts w:ascii="Times New Roman" w:hAnsi="Times New Roman" w:cs="Times New Roman"/>
          <w:sz w:val="24"/>
          <w:szCs w:val="24"/>
        </w:rPr>
      </w:pPr>
    </w:p>
    <w:p w14:paraId="40335EB1" w14:textId="77777777" w:rsidR="00666B28" w:rsidRDefault="00666B28" w:rsidP="00666B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October 2021</w:t>
      </w:r>
    </w:p>
    <w:p w14:paraId="7B59A85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E45E3" w14:textId="77777777" w:rsidR="00666B28" w:rsidRDefault="00666B28" w:rsidP="009139A6">
      <w:r>
        <w:separator/>
      </w:r>
    </w:p>
  </w:endnote>
  <w:endnote w:type="continuationSeparator" w:id="0">
    <w:p w14:paraId="1E140627" w14:textId="77777777" w:rsidR="00666B28" w:rsidRDefault="00666B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4361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2AB1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3BC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BBCC4" w14:textId="77777777" w:rsidR="00666B28" w:rsidRDefault="00666B28" w:rsidP="009139A6">
      <w:r>
        <w:separator/>
      </w:r>
    </w:p>
  </w:footnote>
  <w:footnote w:type="continuationSeparator" w:id="0">
    <w:p w14:paraId="34C5E180" w14:textId="77777777" w:rsidR="00666B28" w:rsidRDefault="00666B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68A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723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A45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28"/>
    <w:rsid w:val="000666E0"/>
    <w:rsid w:val="002510B7"/>
    <w:rsid w:val="005C130B"/>
    <w:rsid w:val="00666B2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60B74B"/>
  <w15:chartTrackingRefBased/>
  <w15:docId w15:val="{1E4DD0EA-B104-4DB8-A81D-EBBCC9B6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B2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2021-12-01T21:09:00Z</dcterms:created>
  <dcterms:modified xsi:type="dcterms:W3CDTF">2021-12-01T21:10:00Z</dcterms:modified>
</cp:coreProperties>
</file>