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6C90E" w14:textId="77777777" w:rsidR="009E0C3C" w:rsidRDefault="009E0C3C" w:rsidP="009E0C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Maurice KYNG (</w:t>
      </w:r>
      <w:proofErr w:type="gramStart"/>
      <w:r>
        <w:rPr>
          <w:rFonts w:cs="Times New Roman"/>
          <w:szCs w:val="24"/>
          <w:u w:val="single"/>
        </w:rPr>
        <w:t>KYNGE)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(fl.1469)</w:t>
      </w:r>
    </w:p>
    <w:p w14:paraId="4F6BF48D" w14:textId="77777777" w:rsidR="009E0C3C" w:rsidRDefault="009E0C3C" w:rsidP="009E0C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Ham and of Berkeley, Gloucestershire. Husbandman.</w:t>
      </w:r>
    </w:p>
    <w:p w14:paraId="7B91B696" w14:textId="77777777" w:rsidR="009E0C3C" w:rsidRDefault="009E0C3C" w:rsidP="009E0C3C">
      <w:pPr>
        <w:pStyle w:val="NoSpacing"/>
        <w:rPr>
          <w:rFonts w:cs="Times New Roman"/>
          <w:szCs w:val="24"/>
        </w:rPr>
      </w:pPr>
    </w:p>
    <w:p w14:paraId="201691E1" w14:textId="77777777" w:rsidR="009E0C3C" w:rsidRDefault="009E0C3C" w:rsidP="009E0C3C">
      <w:pPr>
        <w:pStyle w:val="NoSpacing"/>
        <w:rPr>
          <w:rFonts w:cs="Times New Roman"/>
          <w:szCs w:val="24"/>
        </w:rPr>
      </w:pPr>
    </w:p>
    <w:p w14:paraId="1CE7221B" w14:textId="77777777" w:rsidR="009E0C3C" w:rsidRDefault="009E0C3C" w:rsidP="009E0C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Mar.1469</w:t>
      </w:r>
      <w:r>
        <w:rPr>
          <w:rFonts w:cs="Times New Roman"/>
          <w:szCs w:val="24"/>
        </w:rPr>
        <w:tab/>
        <w:t>He was granted a general pardon.</w:t>
      </w:r>
    </w:p>
    <w:p w14:paraId="6A143694" w14:textId="77777777" w:rsidR="009E0C3C" w:rsidRDefault="009E0C3C" w:rsidP="009E0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247EC4A1" w14:textId="77777777" w:rsidR="009E0C3C" w:rsidRDefault="009E0C3C" w:rsidP="009E0C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the List and Index Society, 2020, p.59)</w:t>
      </w:r>
    </w:p>
    <w:p w14:paraId="2E4A0771" w14:textId="77777777" w:rsidR="009E0C3C" w:rsidRDefault="009E0C3C" w:rsidP="009E0C3C">
      <w:pPr>
        <w:pStyle w:val="NoSpacing"/>
        <w:rPr>
          <w:rFonts w:cs="Times New Roman"/>
          <w:szCs w:val="24"/>
        </w:rPr>
      </w:pPr>
    </w:p>
    <w:p w14:paraId="690C414E" w14:textId="77777777" w:rsidR="009E0C3C" w:rsidRDefault="009E0C3C" w:rsidP="009E0C3C">
      <w:pPr>
        <w:pStyle w:val="NoSpacing"/>
        <w:rPr>
          <w:rFonts w:cs="Times New Roman"/>
          <w:szCs w:val="24"/>
        </w:rPr>
      </w:pPr>
    </w:p>
    <w:p w14:paraId="16324393" w14:textId="77777777" w:rsidR="009E0C3C" w:rsidRDefault="009E0C3C" w:rsidP="009E0C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August 2022</w:t>
      </w:r>
    </w:p>
    <w:p w14:paraId="0AF993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7C371" w14:textId="77777777" w:rsidR="009E0C3C" w:rsidRDefault="009E0C3C" w:rsidP="009139A6">
      <w:r>
        <w:separator/>
      </w:r>
    </w:p>
  </w:endnote>
  <w:endnote w:type="continuationSeparator" w:id="0">
    <w:p w14:paraId="01CC39A5" w14:textId="77777777" w:rsidR="009E0C3C" w:rsidRDefault="009E0C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928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49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934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AE95E" w14:textId="77777777" w:rsidR="009E0C3C" w:rsidRDefault="009E0C3C" w:rsidP="009139A6">
      <w:r>
        <w:separator/>
      </w:r>
    </w:p>
  </w:footnote>
  <w:footnote w:type="continuationSeparator" w:id="0">
    <w:p w14:paraId="792D0545" w14:textId="77777777" w:rsidR="009E0C3C" w:rsidRDefault="009E0C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FD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09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63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3C"/>
    <w:rsid w:val="000666E0"/>
    <w:rsid w:val="002510B7"/>
    <w:rsid w:val="005C130B"/>
    <w:rsid w:val="00826F5C"/>
    <w:rsid w:val="009139A6"/>
    <w:rsid w:val="009448BB"/>
    <w:rsid w:val="00947624"/>
    <w:rsid w:val="009E0C3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B745B"/>
  <w15:chartTrackingRefBased/>
  <w15:docId w15:val="{E0F82A77-29D7-4B8A-9F45-6FFBF1FD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C3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2022-11-08T19:45:00Z</dcterms:created>
  <dcterms:modified xsi:type="dcterms:W3CDTF">2022-11-08T19:45:00Z</dcterms:modified>
</cp:coreProperties>
</file>