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4C6050" w14:textId="43CEB046" w:rsidR="00BA00AB" w:rsidRDefault="000D056E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Mark KYNG</w:t>
      </w:r>
      <w:r>
        <w:rPr>
          <w:rFonts w:cs="Times New Roman"/>
          <w:szCs w:val="24"/>
        </w:rPr>
        <w:t xml:space="preserve">      (fl.1483)</w:t>
      </w:r>
    </w:p>
    <w:p w14:paraId="6B4D51D5" w14:textId="33B3DD53" w:rsidR="000D056E" w:rsidRDefault="000D056E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Dowgate, London. Tailor.</w:t>
      </w:r>
    </w:p>
    <w:p w14:paraId="163E758C" w14:textId="75303EC4" w:rsidR="000D056E" w:rsidRDefault="000D056E" w:rsidP="009139A6">
      <w:pPr>
        <w:pStyle w:val="NoSpacing"/>
        <w:rPr>
          <w:rFonts w:cs="Times New Roman"/>
          <w:szCs w:val="24"/>
        </w:rPr>
      </w:pPr>
    </w:p>
    <w:p w14:paraId="56E4ED46" w14:textId="276F6AE0" w:rsidR="000D056E" w:rsidRDefault="000D056E" w:rsidP="009139A6">
      <w:pPr>
        <w:pStyle w:val="NoSpacing"/>
        <w:rPr>
          <w:rFonts w:cs="Times New Roman"/>
          <w:szCs w:val="24"/>
        </w:rPr>
      </w:pPr>
    </w:p>
    <w:p w14:paraId="7863E20C" w14:textId="72B81667" w:rsidR="000D056E" w:rsidRDefault="000D056E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in</w:t>
      </w:r>
      <w:r>
        <w:rPr>
          <w:rFonts w:cs="Times New Roman"/>
          <w:szCs w:val="24"/>
        </w:rPr>
        <w:tab/>
        <w:t>1483</w:t>
      </w:r>
      <w:r>
        <w:rPr>
          <w:rFonts w:cs="Times New Roman"/>
          <w:szCs w:val="24"/>
        </w:rPr>
        <w:tab/>
        <w:t>He employed 5 alien servants.</w:t>
      </w:r>
    </w:p>
    <w:p w14:paraId="388799EF" w14:textId="77777777" w:rsidR="000D056E" w:rsidRPr="006370AE" w:rsidRDefault="000D056E" w:rsidP="000D056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 w:rsidRPr="006370AE">
        <w:rPr>
          <w:rFonts w:cs="Times New Roman"/>
          <w:szCs w:val="24"/>
        </w:rPr>
        <w:t>(“The Alien Communities of London in the Fifteenth Century” ed.J.L.Bol</w:t>
      </w:r>
      <w:r>
        <w:rPr>
          <w:rFonts w:cs="Times New Roman"/>
          <w:szCs w:val="24"/>
        </w:rPr>
        <w:t>t</w:t>
      </w:r>
      <w:r w:rsidRPr="006370AE">
        <w:rPr>
          <w:rFonts w:cs="Times New Roman"/>
          <w:szCs w:val="24"/>
        </w:rPr>
        <w:t>on,</w:t>
      </w:r>
    </w:p>
    <w:p w14:paraId="054AE27E" w14:textId="3BA1FE5A" w:rsidR="000D056E" w:rsidRDefault="000D056E" w:rsidP="000D056E">
      <w:pPr>
        <w:pStyle w:val="NoSpacing"/>
        <w:ind w:left="720" w:firstLine="720"/>
        <w:rPr>
          <w:rFonts w:cs="Times New Roman"/>
          <w:szCs w:val="24"/>
        </w:rPr>
      </w:pPr>
      <w:r w:rsidRPr="006370AE">
        <w:rPr>
          <w:rFonts w:cs="Times New Roman"/>
          <w:szCs w:val="24"/>
        </w:rPr>
        <w:t>pub. Richard III and Yorkist History Trust, Stamford, 1998 p.</w:t>
      </w:r>
      <w:r>
        <w:rPr>
          <w:rFonts w:cs="Times New Roman"/>
          <w:szCs w:val="24"/>
        </w:rPr>
        <w:t>22)</w:t>
      </w:r>
    </w:p>
    <w:p w14:paraId="50A7A0CE" w14:textId="49D0DE12" w:rsidR="000D056E" w:rsidRDefault="000D056E" w:rsidP="000D056E">
      <w:pPr>
        <w:pStyle w:val="NoSpacing"/>
        <w:rPr>
          <w:rFonts w:cs="Times New Roman"/>
          <w:szCs w:val="24"/>
        </w:rPr>
      </w:pPr>
    </w:p>
    <w:p w14:paraId="6CE42D35" w14:textId="08A72DD6" w:rsidR="000D056E" w:rsidRDefault="000D056E" w:rsidP="000D056E">
      <w:pPr>
        <w:pStyle w:val="NoSpacing"/>
        <w:rPr>
          <w:rFonts w:cs="Times New Roman"/>
          <w:szCs w:val="24"/>
        </w:rPr>
      </w:pPr>
    </w:p>
    <w:p w14:paraId="10962DA8" w14:textId="0AD1ED88" w:rsidR="000D056E" w:rsidRPr="000D056E" w:rsidRDefault="000D056E" w:rsidP="000D056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17 March 2023</w:t>
      </w:r>
    </w:p>
    <w:sectPr w:rsidR="000D056E" w:rsidRPr="000D056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F60773" w14:textId="77777777" w:rsidR="000D056E" w:rsidRDefault="000D056E" w:rsidP="009139A6">
      <w:r>
        <w:separator/>
      </w:r>
    </w:p>
  </w:endnote>
  <w:endnote w:type="continuationSeparator" w:id="0">
    <w:p w14:paraId="6CBCBA15" w14:textId="77777777" w:rsidR="000D056E" w:rsidRDefault="000D056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DA23B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1FC1F3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701E0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17A9F1" w14:textId="77777777" w:rsidR="000D056E" w:rsidRDefault="000D056E" w:rsidP="009139A6">
      <w:r>
        <w:separator/>
      </w:r>
    </w:p>
  </w:footnote>
  <w:footnote w:type="continuationSeparator" w:id="0">
    <w:p w14:paraId="5B3F2429" w14:textId="77777777" w:rsidR="000D056E" w:rsidRDefault="000D056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CF68C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B5D86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E0029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056E"/>
    <w:rsid w:val="000666E0"/>
    <w:rsid w:val="000D056E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B57465"/>
  <w15:chartTrackingRefBased/>
  <w15:docId w15:val="{A96237B1-00F1-4F8A-A0BA-B1A2B8B104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5</TotalTime>
  <Pages>1</Pages>
  <Words>37</Words>
  <Characters>216</Characters>
  <Application>Microsoft Office Word</Application>
  <DocSecurity>0</DocSecurity>
  <Lines>1</Lines>
  <Paragraphs>1</Paragraphs>
  <ScaleCrop>false</ScaleCrop>
  <Company/>
  <LinksUpToDate>false</LinksUpToDate>
  <CharactersWithSpaces>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2023-03-17T13:45:00Z</dcterms:created>
  <dcterms:modified xsi:type="dcterms:W3CDTF">2023-03-17T13:51:00Z</dcterms:modified>
</cp:coreProperties>
</file>