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26C79A" w14:textId="617C2309" w:rsidR="006B2F86" w:rsidRDefault="00E41BE6" w:rsidP="00E71FC3">
      <w:pPr>
        <w:pStyle w:val="NoSpacing"/>
      </w:pPr>
      <w:r>
        <w:rPr>
          <w:u w:val="single"/>
        </w:rPr>
        <w:t>Juliana KYNG</w:t>
      </w:r>
      <w:r>
        <w:t xml:space="preserve">   </w:t>
      </w:r>
      <w:proofErr w:type="gramStart"/>
      <w:r>
        <w:t xml:space="preserve">   (</w:t>
      </w:r>
      <w:proofErr w:type="gramEnd"/>
      <w:r>
        <w:t>d.1407)</w:t>
      </w:r>
    </w:p>
    <w:p w14:paraId="7258F1C0" w14:textId="7521A27B" w:rsidR="00E41BE6" w:rsidRDefault="00E41BE6" w:rsidP="00E71FC3">
      <w:pPr>
        <w:pStyle w:val="NoSpacing"/>
      </w:pPr>
      <w:r>
        <w:t>Widow.</w:t>
      </w:r>
    </w:p>
    <w:p w14:paraId="26633C4D" w14:textId="480D13F0" w:rsidR="00E41BE6" w:rsidRDefault="00E41BE6" w:rsidP="00E71FC3">
      <w:pPr>
        <w:pStyle w:val="NoSpacing"/>
      </w:pPr>
    </w:p>
    <w:p w14:paraId="38C2C058" w14:textId="2259C7DD" w:rsidR="00E41BE6" w:rsidRDefault="00E41BE6" w:rsidP="00E71FC3">
      <w:pPr>
        <w:pStyle w:val="NoSpacing"/>
      </w:pPr>
    </w:p>
    <w:p w14:paraId="69551F3B" w14:textId="71EAFE5C" w:rsidR="00E41BE6" w:rsidRDefault="00E41BE6" w:rsidP="00E71FC3">
      <w:pPr>
        <w:pStyle w:val="NoSpacing"/>
      </w:pPr>
      <w:r>
        <w:t>= Robert.   (W.Y.R. p.99)</w:t>
      </w:r>
    </w:p>
    <w:p w14:paraId="5F2D16AA" w14:textId="5FCB72B7" w:rsidR="00E41BE6" w:rsidRDefault="00E41BE6" w:rsidP="00E71FC3">
      <w:pPr>
        <w:pStyle w:val="NoSpacing"/>
      </w:pPr>
    </w:p>
    <w:p w14:paraId="1AFCB318" w14:textId="6B6F66AC" w:rsidR="00E41BE6" w:rsidRDefault="00E41BE6" w:rsidP="00E71FC3">
      <w:pPr>
        <w:pStyle w:val="NoSpacing"/>
      </w:pPr>
    </w:p>
    <w:p w14:paraId="2BC2D536" w14:textId="209CBF64" w:rsidR="00E41BE6" w:rsidRDefault="00E41BE6" w:rsidP="00E71FC3">
      <w:pPr>
        <w:pStyle w:val="NoSpacing"/>
      </w:pPr>
      <w:r>
        <w:t>26 Mar.1407</w:t>
      </w:r>
      <w:r>
        <w:tab/>
        <w:t>She made her Will.   (ibid.)</w:t>
      </w:r>
    </w:p>
    <w:p w14:paraId="3867168D" w14:textId="046A6F02" w:rsidR="00E41BE6" w:rsidRDefault="00E41BE6" w:rsidP="00E71FC3">
      <w:pPr>
        <w:pStyle w:val="NoSpacing"/>
      </w:pPr>
      <w:r>
        <w:t xml:space="preserve">  8 Apr.</w:t>
      </w:r>
      <w:r>
        <w:tab/>
        <w:t>Probate of her Will.   (ibid.)</w:t>
      </w:r>
    </w:p>
    <w:p w14:paraId="02315D19" w14:textId="3ACD327E" w:rsidR="00E41BE6" w:rsidRDefault="00E41BE6" w:rsidP="00E71FC3">
      <w:pPr>
        <w:pStyle w:val="NoSpacing"/>
      </w:pPr>
    </w:p>
    <w:p w14:paraId="6D16DE45" w14:textId="2159ED63" w:rsidR="00E41BE6" w:rsidRDefault="00E41BE6" w:rsidP="00E71FC3">
      <w:pPr>
        <w:pStyle w:val="NoSpacing"/>
      </w:pPr>
    </w:p>
    <w:p w14:paraId="11F4AD3C" w14:textId="0E5DF118" w:rsidR="00E41BE6" w:rsidRPr="00E41BE6" w:rsidRDefault="00E41BE6" w:rsidP="00E71FC3">
      <w:pPr>
        <w:pStyle w:val="NoSpacing"/>
      </w:pPr>
      <w:r>
        <w:t>24 March 2019</w:t>
      </w:r>
      <w:bookmarkStart w:id="0" w:name="_GoBack"/>
      <w:bookmarkEnd w:id="0"/>
    </w:p>
    <w:sectPr w:rsidR="00E41BE6" w:rsidRPr="00E41BE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CB9AE9" w14:textId="77777777" w:rsidR="00E41BE6" w:rsidRDefault="00E41BE6" w:rsidP="00E71FC3">
      <w:pPr>
        <w:spacing w:after="0" w:line="240" w:lineRule="auto"/>
      </w:pPr>
      <w:r>
        <w:separator/>
      </w:r>
    </w:p>
  </w:endnote>
  <w:endnote w:type="continuationSeparator" w:id="0">
    <w:p w14:paraId="62B8B76A" w14:textId="77777777" w:rsidR="00E41BE6" w:rsidRDefault="00E41BE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24DC8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2B535A" w14:textId="77777777" w:rsidR="00E41BE6" w:rsidRDefault="00E41BE6" w:rsidP="00E71FC3">
      <w:pPr>
        <w:spacing w:after="0" w:line="240" w:lineRule="auto"/>
      </w:pPr>
      <w:r>
        <w:separator/>
      </w:r>
    </w:p>
  </w:footnote>
  <w:footnote w:type="continuationSeparator" w:id="0">
    <w:p w14:paraId="6D126A54" w14:textId="77777777" w:rsidR="00E41BE6" w:rsidRDefault="00E41BE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BE6"/>
    <w:rsid w:val="001A7C09"/>
    <w:rsid w:val="00577BD5"/>
    <w:rsid w:val="00656CBA"/>
    <w:rsid w:val="006A1F77"/>
    <w:rsid w:val="00733BE7"/>
    <w:rsid w:val="00AB52E8"/>
    <w:rsid w:val="00B16D3F"/>
    <w:rsid w:val="00BB41AC"/>
    <w:rsid w:val="00E41BE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89FB9"/>
  <w15:chartTrackingRefBased/>
  <w15:docId w15:val="{FFCFE307-4553-4FD0-958F-EE70ECD6D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2019-03-24T21:05:00Z</dcterms:created>
  <dcterms:modified xsi:type="dcterms:W3CDTF">2019-03-24T21:08:00Z</dcterms:modified>
</cp:coreProperties>
</file>