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413E4" w14:textId="77777777" w:rsidR="007B18EA" w:rsidRDefault="007B18EA" w:rsidP="007B18EA">
      <w:pPr>
        <w:pStyle w:val="NoSpacing"/>
      </w:pPr>
      <w:r>
        <w:rPr>
          <w:u w:val="single"/>
        </w:rPr>
        <w:t>Brother John KYNG</w:t>
      </w:r>
      <w:r>
        <w:t xml:space="preserve">     </w:t>
      </w:r>
      <w:proofErr w:type="gramStart"/>
      <w:r>
        <w:t xml:space="preserve">   (</w:t>
      </w:r>
      <w:proofErr w:type="gramEnd"/>
      <w:r>
        <w:t>fl.1475)</w:t>
      </w:r>
    </w:p>
    <w:p w14:paraId="117BD32B" w14:textId="671C1AD3" w:rsidR="007B18EA" w:rsidRDefault="007B18EA" w:rsidP="007B18EA">
      <w:pPr>
        <w:pStyle w:val="NoSpacing"/>
      </w:pPr>
      <w:r>
        <w:t xml:space="preserve">of the Order of </w:t>
      </w:r>
      <w:r w:rsidR="00F24E14">
        <w:t>Dominican Friars</w:t>
      </w:r>
    </w:p>
    <w:p w14:paraId="5660DB15" w14:textId="77777777" w:rsidR="007B18EA" w:rsidRDefault="007B18EA" w:rsidP="007B18EA">
      <w:pPr>
        <w:pStyle w:val="NoSpacing"/>
      </w:pPr>
    </w:p>
    <w:p w14:paraId="5CC192E3" w14:textId="77777777" w:rsidR="007B18EA" w:rsidRDefault="007B18EA" w:rsidP="007B18EA">
      <w:pPr>
        <w:pStyle w:val="NoSpacing"/>
      </w:pPr>
    </w:p>
    <w:p w14:paraId="092CFBA4" w14:textId="561684FD" w:rsidR="007B18EA" w:rsidRDefault="007B18EA" w:rsidP="007B18EA">
      <w:pPr>
        <w:pStyle w:val="NoSpacing"/>
      </w:pPr>
      <w:r>
        <w:t>11 Mar.1475</w:t>
      </w:r>
      <w:r>
        <w:tab/>
        <w:t xml:space="preserve">He was ordained </w:t>
      </w:r>
      <w:r w:rsidR="00F24E14">
        <w:t>subdeacon</w:t>
      </w:r>
      <w:r>
        <w:t xml:space="preserve"> in the conventual church of the Franciscans at</w:t>
      </w:r>
    </w:p>
    <w:p w14:paraId="1DBE68A5" w14:textId="77777777" w:rsidR="007B18EA" w:rsidRDefault="007B18EA" w:rsidP="007B18EA">
      <w:pPr>
        <w:pStyle w:val="NoSpacing"/>
      </w:pPr>
      <w:r>
        <w:tab/>
      </w:r>
      <w:r>
        <w:tab/>
        <w:t>York by William Egremont, Bishop of Dromore(q.v.).</w:t>
      </w:r>
    </w:p>
    <w:p w14:paraId="48FE57B9" w14:textId="68423694" w:rsidR="00856528" w:rsidRDefault="007B18EA" w:rsidP="00856528">
      <w:pPr>
        <w:pStyle w:val="NoSpacing"/>
      </w:pPr>
      <w:r>
        <w:tab/>
      </w:r>
      <w:r>
        <w:tab/>
        <w:t>(“York Clergy Ordinations 1475-1500” ed. David M. Smith p.3)</w:t>
      </w:r>
    </w:p>
    <w:p w14:paraId="60783982" w14:textId="77777777" w:rsidR="00856528" w:rsidRDefault="00856528" w:rsidP="00856528">
      <w:pPr>
        <w:pStyle w:val="NoSpacing"/>
      </w:pPr>
      <w:r>
        <w:t>21 Sep.1476</w:t>
      </w:r>
      <w:r>
        <w:tab/>
        <w:t>He was ordained deacon in the conventual church of the Carmelites at</w:t>
      </w:r>
    </w:p>
    <w:p w14:paraId="7F43203E" w14:textId="77777777" w:rsidR="00856528" w:rsidRDefault="00856528" w:rsidP="00856528">
      <w:pPr>
        <w:pStyle w:val="NoSpacing"/>
      </w:pPr>
      <w:r>
        <w:tab/>
      </w:r>
      <w:r>
        <w:tab/>
        <w:t>York by William Egremont, Bishop of Dromore(q.v.).</w:t>
      </w:r>
    </w:p>
    <w:p w14:paraId="585827DE" w14:textId="4D38D991" w:rsidR="00856528" w:rsidRDefault="00856528" w:rsidP="00856528">
      <w:pPr>
        <w:pStyle w:val="NoSpacing"/>
      </w:pPr>
      <w:r>
        <w:tab/>
      </w:r>
      <w:r>
        <w:tab/>
        <w:t>(“York Clergy Ordinations 1475-1500” ed. David M. Smith p.18)</w:t>
      </w:r>
    </w:p>
    <w:p w14:paraId="0CBD8971" w14:textId="77777777" w:rsidR="007B18EA" w:rsidRDefault="007B18EA" w:rsidP="007B18EA">
      <w:pPr>
        <w:pStyle w:val="NoSpacing"/>
      </w:pPr>
    </w:p>
    <w:p w14:paraId="5E4E6594" w14:textId="77777777" w:rsidR="007B18EA" w:rsidRDefault="007B18EA" w:rsidP="007B18EA">
      <w:pPr>
        <w:pStyle w:val="NoSpacing"/>
      </w:pPr>
    </w:p>
    <w:p w14:paraId="009BBB15" w14:textId="4F34BF74" w:rsidR="007B18EA" w:rsidRDefault="00F24E14" w:rsidP="007B18EA">
      <w:pPr>
        <w:pStyle w:val="NoSpacing"/>
      </w:pPr>
      <w:r>
        <w:t>7</w:t>
      </w:r>
      <w:r w:rsidR="007B18EA">
        <w:t xml:space="preserve"> March 2019</w:t>
      </w:r>
    </w:p>
    <w:p w14:paraId="35A1B05D" w14:textId="551A3063" w:rsidR="00856528" w:rsidRDefault="00856528" w:rsidP="007B18EA">
      <w:pPr>
        <w:pStyle w:val="NoSpacing"/>
      </w:pPr>
      <w:r>
        <w:t>17 April 2020</w:t>
      </w:r>
    </w:p>
    <w:p w14:paraId="782A80C7" w14:textId="626D9BEF" w:rsidR="006B2F86" w:rsidRPr="007B18EA" w:rsidRDefault="00856528" w:rsidP="00E71FC3">
      <w:pPr>
        <w:pStyle w:val="NoSpacing"/>
      </w:pPr>
    </w:p>
    <w:sectPr w:rsidR="006B2F86" w:rsidRPr="007B18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A9048" w14:textId="77777777" w:rsidR="007B18EA" w:rsidRDefault="007B18EA" w:rsidP="00E71FC3">
      <w:pPr>
        <w:spacing w:after="0" w:line="240" w:lineRule="auto"/>
      </w:pPr>
      <w:r>
        <w:separator/>
      </w:r>
    </w:p>
  </w:endnote>
  <w:endnote w:type="continuationSeparator" w:id="0">
    <w:p w14:paraId="52F2F936" w14:textId="77777777" w:rsidR="007B18EA" w:rsidRDefault="007B18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F75A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B4BFB" w14:textId="77777777" w:rsidR="007B18EA" w:rsidRDefault="007B18EA" w:rsidP="00E71FC3">
      <w:pPr>
        <w:spacing w:after="0" w:line="240" w:lineRule="auto"/>
      </w:pPr>
      <w:r>
        <w:separator/>
      </w:r>
    </w:p>
  </w:footnote>
  <w:footnote w:type="continuationSeparator" w:id="0">
    <w:p w14:paraId="62831919" w14:textId="77777777" w:rsidR="007B18EA" w:rsidRDefault="007B18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8EA"/>
    <w:rsid w:val="001A7C09"/>
    <w:rsid w:val="00577BD5"/>
    <w:rsid w:val="00656CBA"/>
    <w:rsid w:val="006A1F77"/>
    <w:rsid w:val="00733BE7"/>
    <w:rsid w:val="007B18EA"/>
    <w:rsid w:val="00856528"/>
    <w:rsid w:val="00AB52E8"/>
    <w:rsid w:val="00B16D3F"/>
    <w:rsid w:val="00BB41AC"/>
    <w:rsid w:val="00E71FC3"/>
    <w:rsid w:val="00EF4813"/>
    <w:rsid w:val="00F2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68D21"/>
  <w15:chartTrackingRefBased/>
  <w15:docId w15:val="{5B86B7CE-CC08-40FB-8A14-CA266A2A4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2019-03-07T16:06:00Z</dcterms:created>
  <dcterms:modified xsi:type="dcterms:W3CDTF">2020-04-17T08:39:00Z</dcterms:modified>
</cp:coreProperties>
</file>