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Swaffham, Cambridgeshire.</w:t>
      </w:r>
    </w:p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[There are two </w:t>
      </w:r>
      <w:proofErr w:type="spellStart"/>
      <w:r>
        <w:rPr>
          <w:rFonts w:ascii="Times New Roman" w:hAnsi="Times New Roman" w:cs="Times New Roman"/>
          <w:sz w:val="24"/>
          <w:szCs w:val="24"/>
        </w:rPr>
        <w:t>Swaffhams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Cambridgeshire. The Will does not clarify which one].</w:t>
      </w:r>
    </w:p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Nov.1440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Horn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Snailwell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appointed him as an executor of his Will.</w:t>
      </w:r>
    </w:p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(“Sudbury Wills” vol.1 pp.69-70)</w:t>
      </w:r>
    </w:p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068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068" w:rsidRPr="00881157" w:rsidRDefault="00BD0068" w:rsidP="00BD00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February 2016</w:t>
      </w:r>
    </w:p>
    <w:p w:rsidR="00615D0C" w:rsidRPr="00BD0068" w:rsidRDefault="00615D0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15D0C" w:rsidRPr="00BD00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068" w:rsidRDefault="00BD0068" w:rsidP="00615D0C">
      <w:pPr>
        <w:spacing w:after="0" w:line="240" w:lineRule="auto"/>
      </w:pPr>
      <w:r>
        <w:separator/>
      </w:r>
    </w:p>
  </w:endnote>
  <w:endnote w:type="continuationSeparator" w:id="0">
    <w:p w:rsidR="00BD0068" w:rsidRDefault="00BD0068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proofErr w:type="spellStart"/>
    <w:r>
      <w:rPr>
        <w:rFonts w:ascii="Times New Roman" w:hAnsi="Times New Roman" w:cs="Times New Roman"/>
        <w:sz w:val="24"/>
        <w:szCs w:val="24"/>
      </w:rPr>
      <w:t>Copywrite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068" w:rsidRDefault="00BD0068" w:rsidP="00615D0C">
      <w:pPr>
        <w:spacing w:after="0" w:line="240" w:lineRule="auto"/>
      </w:pPr>
      <w:r>
        <w:separator/>
      </w:r>
    </w:p>
  </w:footnote>
  <w:footnote w:type="continuationSeparator" w:id="0">
    <w:p w:rsidR="00BD0068" w:rsidRDefault="00BD0068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068"/>
    <w:rsid w:val="00615D0C"/>
    <w:rsid w:val="006D1F4A"/>
    <w:rsid w:val="00BD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E173C"/>
  <w15:chartTrackingRefBased/>
  <w15:docId w15:val="{25F76EAA-9EB0-4068-99B2-CD746F16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BD00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2016-02-29T22:35:00Z</dcterms:created>
  <dcterms:modified xsi:type="dcterms:W3CDTF">2016-02-29T22:36:00Z</dcterms:modified>
</cp:coreProperties>
</file>