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5C917" w14:textId="77777777" w:rsidR="006C6A86" w:rsidRDefault="006C6A86" w:rsidP="006C6A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KYNG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fl.1420)</w:t>
      </w:r>
    </w:p>
    <w:p w14:paraId="76C04248" w14:textId="77777777" w:rsidR="006C6A86" w:rsidRDefault="006C6A86" w:rsidP="006C6A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Salisbury. Weaver.</w:t>
      </w:r>
    </w:p>
    <w:p w14:paraId="48BBB692" w14:textId="77777777" w:rsidR="006C6A86" w:rsidRDefault="006C6A86" w:rsidP="006C6A86">
      <w:pPr>
        <w:pStyle w:val="NoSpacing"/>
        <w:rPr>
          <w:rFonts w:cs="Times New Roman"/>
          <w:szCs w:val="24"/>
        </w:rPr>
      </w:pPr>
    </w:p>
    <w:p w14:paraId="6457E6F6" w14:textId="77777777" w:rsidR="006C6A86" w:rsidRDefault="006C6A86" w:rsidP="006C6A86">
      <w:pPr>
        <w:pStyle w:val="NoSpacing"/>
        <w:rPr>
          <w:rFonts w:cs="Times New Roman"/>
          <w:szCs w:val="24"/>
        </w:rPr>
      </w:pPr>
    </w:p>
    <w:p w14:paraId="1B446919" w14:textId="77777777" w:rsidR="006C6A86" w:rsidRDefault="006C6A86" w:rsidP="006C6A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1420</w:t>
      </w:r>
      <w:r>
        <w:rPr>
          <w:rFonts w:cs="Times New Roman"/>
          <w:szCs w:val="24"/>
        </w:rPr>
        <w:tab/>
        <w:t>John Sampson(q.v.) brought a plaint of debt against him, William Edmund</w:t>
      </w:r>
    </w:p>
    <w:p w14:paraId="2A80B5FB" w14:textId="77777777" w:rsidR="006C6A86" w:rsidRDefault="006C6A86" w:rsidP="006C6A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Shaftesbury(q.v.) and William </w:t>
      </w:r>
      <w:proofErr w:type="spellStart"/>
      <w:r>
        <w:rPr>
          <w:rFonts w:cs="Times New Roman"/>
          <w:szCs w:val="24"/>
        </w:rPr>
        <w:t>Asselyn</w:t>
      </w:r>
      <w:proofErr w:type="spellEnd"/>
      <w:r>
        <w:rPr>
          <w:rFonts w:cs="Times New Roman"/>
          <w:szCs w:val="24"/>
        </w:rPr>
        <w:t xml:space="preserve"> of Salisbury(q.v.).</w:t>
      </w:r>
    </w:p>
    <w:p w14:paraId="26D2261E" w14:textId="77777777" w:rsidR="006C6A86" w:rsidRDefault="006C6A86" w:rsidP="006C6A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20D02">
          <w:rPr>
            <w:rStyle w:val="Hyperlink"/>
            <w:rFonts w:cs="Times New Roman"/>
            <w:szCs w:val="24"/>
          </w:rPr>
          <w:t>https://waalt.uh.edu/index.php/CP40/636</w:t>
        </w:r>
      </w:hyperlink>
      <w:r>
        <w:rPr>
          <w:rFonts w:cs="Times New Roman"/>
          <w:szCs w:val="24"/>
        </w:rPr>
        <w:t xml:space="preserve"> )</w:t>
      </w:r>
    </w:p>
    <w:p w14:paraId="670D0EC2" w14:textId="77777777" w:rsidR="006C6A86" w:rsidRDefault="006C6A86" w:rsidP="006C6A86">
      <w:pPr>
        <w:pStyle w:val="NoSpacing"/>
        <w:rPr>
          <w:rFonts w:cs="Times New Roman"/>
          <w:szCs w:val="24"/>
        </w:rPr>
      </w:pPr>
    </w:p>
    <w:p w14:paraId="7AFC1BB7" w14:textId="77777777" w:rsidR="006C6A86" w:rsidRDefault="006C6A86" w:rsidP="006C6A86">
      <w:pPr>
        <w:pStyle w:val="NoSpacing"/>
        <w:rPr>
          <w:rFonts w:cs="Times New Roman"/>
          <w:szCs w:val="24"/>
        </w:rPr>
      </w:pPr>
    </w:p>
    <w:p w14:paraId="34C02342" w14:textId="77777777" w:rsidR="006C6A86" w:rsidRDefault="006C6A86" w:rsidP="006C6A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July 2023</w:t>
      </w:r>
    </w:p>
    <w:p w14:paraId="3A6E2C7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DDC0A" w14:textId="77777777" w:rsidR="006C6A86" w:rsidRDefault="006C6A86" w:rsidP="009139A6">
      <w:r>
        <w:separator/>
      </w:r>
    </w:p>
  </w:endnote>
  <w:endnote w:type="continuationSeparator" w:id="0">
    <w:p w14:paraId="3695D824" w14:textId="77777777" w:rsidR="006C6A86" w:rsidRDefault="006C6A8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1AB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1D8B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7FBA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D820A" w14:textId="77777777" w:rsidR="006C6A86" w:rsidRDefault="006C6A86" w:rsidP="009139A6">
      <w:r>
        <w:separator/>
      </w:r>
    </w:p>
  </w:footnote>
  <w:footnote w:type="continuationSeparator" w:id="0">
    <w:p w14:paraId="1641E052" w14:textId="77777777" w:rsidR="006C6A86" w:rsidRDefault="006C6A8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6E4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C09D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2B42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A86"/>
    <w:rsid w:val="000666E0"/>
    <w:rsid w:val="002510B7"/>
    <w:rsid w:val="005C130B"/>
    <w:rsid w:val="006C6A86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E975F"/>
  <w15:chartTrackingRefBased/>
  <w15:docId w15:val="{B5561A0C-D62D-4AAB-84BF-C644F9254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C6A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2023-07-06T10:30:00Z</dcterms:created>
  <dcterms:modified xsi:type="dcterms:W3CDTF">2023-07-06T10:30:00Z</dcterms:modified>
</cp:coreProperties>
</file>