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0FCF7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9455A23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 Butcher.</w:t>
      </w:r>
    </w:p>
    <w:p w14:paraId="149FB25B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A0508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FD1AF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054BEEE2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181271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857B0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8BE3A" w14:textId="77777777" w:rsidR="00090EB5" w:rsidRDefault="00090EB5" w:rsidP="0009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6D26CA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C035B" w14:textId="77777777" w:rsidR="00090EB5" w:rsidRDefault="00090EB5" w:rsidP="009139A6">
      <w:r>
        <w:separator/>
      </w:r>
    </w:p>
  </w:endnote>
  <w:endnote w:type="continuationSeparator" w:id="0">
    <w:p w14:paraId="41BBF6B1" w14:textId="77777777" w:rsidR="00090EB5" w:rsidRDefault="00090E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83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75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2F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80125" w14:textId="77777777" w:rsidR="00090EB5" w:rsidRDefault="00090EB5" w:rsidP="009139A6">
      <w:r>
        <w:separator/>
      </w:r>
    </w:p>
  </w:footnote>
  <w:footnote w:type="continuationSeparator" w:id="0">
    <w:p w14:paraId="0C3369A2" w14:textId="77777777" w:rsidR="00090EB5" w:rsidRDefault="00090E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2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B7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BAB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5"/>
    <w:rsid w:val="000666E0"/>
    <w:rsid w:val="00090EB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D27A"/>
  <w15:chartTrackingRefBased/>
  <w15:docId w15:val="{AC250752-CD49-4800-BAEE-DD61C861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090E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2022-02-18T17:18:00Z</dcterms:created>
  <dcterms:modified xsi:type="dcterms:W3CDTF">2022-02-18T17:18:00Z</dcterms:modified>
</cp:coreProperties>
</file>