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29768" w14:textId="77777777" w:rsidR="0025362E" w:rsidRDefault="0025362E" w:rsidP="00253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KYNG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45474F1E" w14:textId="77777777" w:rsidR="0025362E" w:rsidRDefault="0025362E" w:rsidP="00253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5BB2FFAC" w14:textId="77777777" w:rsidR="0025362E" w:rsidRDefault="0025362E" w:rsidP="0025362E">
      <w:pPr>
        <w:pStyle w:val="NoSpacing"/>
        <w:rPr>
          <w:rFonts w:cs="Times New Roman"/>
          <w:szCs w:val="24"/>
        </w:rPr>
      </w:pPr>
    </w:p>
    <w:p w14:paraId="7D075826" w14:textId="77777777" w:rsidR="0025362E" w:rsidRDefault="0025362E" w:rsidP="0025362E">
      <w:pPr>
        <w:pStyle w:val="NoSpacing"/>
        <w:rPr>
          <w:rFonts w:cs="Times New Roman"/>
          <w:szCs w:val="24"/>
        </w:rPr>
      </w:pPr>
    </w:p>
    <w:p w14:paraId="1DCDB4E0" w14:textId="77777777" w:rsidR="0025362E" w:rsidRDefault="0025362E" w:rsidP="00253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Proctor.</w:t>
      </w:r>
    </w:p>
    <w:p w14:paraId="77A0ADA5" w14:textId="77777777" w:rsidR="0025362E" w:rsidRDefault="0025362E" w:rsidP="00253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p.146)</w:t>
      </w:r>
    </w:p>
    <w:p w14:paraId="6A327C97" w14:textId="77777777" w:rsidR="0025362E" w:rsidRDefault="0025362E" w:rsidP="0025362E">
      <w:pPr>
        <w:pStyle w:val="NoSpacing"/>
        <w:rPr>
          <w:rFonts w:cs="Times New Roman"/>
          <w:szCs w:val="24"/>
        </w:rPr>
      </w:pPr>
    </w:p>
    <w:p w14:paraId="2DE28B31" w14:textId="77777777" w:rsidR="0025362E" w:rsidRDefault="0025362E" w:rsidP="0025362E">
      <w:pPr>
        <w:pStyle w:val="NoSpacing"/>
        <w:rPr>
          <w:rFonts w:cs="Times New Roman"/>
          <w:szCs w:val="24"/>
        </w:rPr>
      </w:pPr>
    </w:p>
    <w:p w14:paraId="6702A493" w14:textId="77777777" w:rsidR="0025362E" w:rsidRDefault="0025362E" w:rsidP="00253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2024</w:t>
      </w:r>
    </w:p>
    <w:p w14:paraId="3BACCF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48E9AB" w14:textId="77777777" w:rsidR="0025362E" w:rsidRDefault="0025362E" w:rsidP="009139A6">
      <w:r>
        <w:separator/>
      </w:r>
    </w:p>
  </w:endnote>
  <w:endnote w:type="continuationSeparator" w:id="0">
    <w:p w14:paraId="294BE1B7" w14:textId="77777777" w:rsidR="0025362E" w:rsidRDefault="002536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EF5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259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23E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6E31C4" w14:textId="77777777" w:rsidR="0025362E" w:rsidRDefault="0025362E" w:rsidP="009139A6">
      <w:r>
        <w:separator/>
      </w:r>
    </w:p>
  </w:footnote>
  <w:footnote w:type="continuationSeparator" w:id="0">
    <w:p w14:paraId="16537F47" w14:textId="77777777" w:rsidR="0025362E" w:rsidRDefault="002536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0660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814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FE6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2E"/>
    <w:rsid w:val="000666E0"/>
    <w:rsid w:val="002510B7"/>
    <w:rsid w:val="0025362E"/>
    <w:rsid w:val="00270799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4B889"/>
  <w15:chartTrackingRefBased/>
  <w15:docId w15:val="{0B9331FE-4D5D-4558-8B77-0B079775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2024-11-30T21:15:00Z</dcterms:created>
  <dcterms:modified xsi:type="dcterms:W3CDTF">2024-11-30T21:17:00Z</dcterms:modified>
</cp:coreProperties>
</file>