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AEFFF" w14:textId="77777777" w:rsidR="00625F0F" w:rsidRDefault="00625F0F" w:rsidP="00625F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2C45CD99" w14:textId="77777777" w:rsidR="00625F0F" w:rsidRDefault="00625F0F" w:rsidP="00625F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Maldon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 Husbandman.</w:t>
      </w:r>
    </w:p>
    <w:p w14:paraId="0CED36C2" w14:textId="77777777" w:rsidR="00625F0F" w:rsidRDefault="00625F0F" w:rsidP="00625F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5A7198" w14:textId="77777777" w:rsidR="00625F0F" w:rsidRDefault="00625F0F" w:rsidP="00625F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C481C7" w14:textId="77777777" w:rsidR="00625F0F" w:rsidRDefault="00625F0F" w:rsidP="00625F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</w:t>
      </w:r>
      <w:r>
        <w:rPr>
          <w:rFonts w:ascii="Times New Roman" w:hAnsi="Times New Roman" w:cs="Times New Roman"/>
          <w:sz w:val="24"/>
          <w:szCs w:val="24"/>
        </w:rPr>
        <w:tab/>
        <w:t>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outlawry for not appearing to answer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Parkere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70B3738D" w14:textId="77777777" w:rsidR="00625F0F" w:rsidRDefault="00625F0F" w:rsidP="00625F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Brystone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touching a plea of a debt of £8.   (C.P.R. 1422-29 p.31)</w:t>
      </w:r>
    </w:p>
    <w:p w14:paraId="2F64D445" w14:textId="77777777" w:rsidR="00625F0F" w:rsidRDefault="00625F0F" w:rsidP="00625F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303235" w14:textId="77777777" w:rsidR="00625F0F" w:rsidRDefault="00625F0F" w:rsidP="00625F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02FE9C" w14:textId="77777777" w:rsidR="00625F0F" w:rsidRDefault="00625F0F" w:rsidP="00625F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2021</w:t>
      </w:r>
    </w:p>
    <w:p w14:paraId="27D30CB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DFD3C" w14:textId="77777777" w:rsidR="00625F0F" w:rsidRDefault="00625F0F" w:rsidP="009139A6">
      <w:r>
        <w:separator/>
      </w:r>
    </w:p>
  </w:endnote>
  <w:endnote w:type="continuationSeparator" w:id="0">
    <w:p w14:paraId="4FB536DE" w14:textId="77777777" w:rsidR="00625F0F" w:rsidRDefault="00625F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533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1EEC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5A7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9BDAE3" w14:textId="77777777" w:rsidR="00625F0F" w:rsidRDefault="00625F0F" w:rsidP="009139A6">
      <w:r>
        <w:separator/>
      </w:r>
    </w:p>
  </w:footnote>
  <w:footnote w:type="continuationSeparator" w:id="0">
    <w:p w14:paraId="3BB5D4B5" w14:textId="77777777" w:rsidR="00625F0F" w:rsidRDefault="00625F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CC35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B1F3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02F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0F"/>
    <w:rsid w:val="000666E0"/>
    <w:rsid w:val="002510B7"/>
    <w:rsid w:val="005C130B"/>
    <w:rsid w:val="00625F0F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04C05"/>
  <w15:chartTrackingRefBased/>
  <w15:docId w15:val="{7A565F70-0325-4F7B-9BCE-833AED94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2021-03-24T21:51:00Z</dcterms:created>
  <dcterms:modified xsi:type="dcterms:W3CDTF">2021-03-24T21:52:00Z</dcterms:modified>
</cp:coreProperties>
</file>