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2AF90" w14:textId="77777777" w:rsidR="005F165E" w:rsidRDefault="005F165E" w:rsidP="005F165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KYNG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6EF5E1C1" w14:textId="77777777" w:rsidR="005F165E" w:rsidRDefault="005F165E" w:rsidP="005F165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Bread Street Ward, London.</w:t>
      </w:r>
    </w:p>
    <w:p w14:paraId="69E29D06" w14:textId="77777777" w:rsidR="005F165E" w:rsidRDefault="005F165E" w:rsidP="005F165E">
      <w:pPr>
        <w:pStyle w:val="NoSpacing"/>
        <w:rPr>
          <w:rFonts w:eastAsia="Times New Roman" w:cs="Times New Roman"/>
          <w:szCs w:val="24"/>
        </w:rPr>
      </w:pPr>
    </w:p>
    <w:p w14:paraId="35AEEF62" w14:textId="77777777" w:rsidR="005F165E" w:rsidRDefault="005F165E" w:rsidP="005F165E">
      <w:pPr>
        <w:pStyle w:val="NoSpacing"/>
        <w:rPr>
          <w:rFonts w:eastAsia="Times New Roman" w:cs="Times New Roman"/>
          <w:szCs w:val="24"/>
        </w:rPr>
      </w:pPr>
    </w:p>
    <w:p w14:paraId="13225447" w14:textId="77777777" w:rsidR="005F165E" w:rsidRDefault="005F165E" w:rsidP="005F165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one of the Constables.</w:t>
      </w:r>
    </w:p>
    <w:p w14:paraId="2707DAD2" w14:textId="77777777" w:rsidR="005F165E" w:rsidRDefault="005F165E" w:rsidP="005F165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73627883" w14:textId="77777777" w:rsidR="005F165E" w:rsidRDefault="005F165E" w:rsidP="005F165E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 110 n.3)</w:t>
      </w:r>
    </w:p>
    <w:p w14:paraId="23B62BB5" w14:textId="77777777" w:rsidR="005F165E" w:rsidRDefault="005F165E" w:rsidP="005F165E">
      <w:pPr>
        <w:pStyle w:val="NoSpacing"/>
        <w:rPr>
          <w:rFonts w:eastAsia="Times New Roman" w:cs="Times New Roman"/>
          <w:szCs w:val="24"/>
        </w:rPr>
      </w:pPr>
    </w:p>
    <w:p w14:paraId="1EB78ACF" w14:textId="77777777" w:rsidR="005F165E" w:rsidRDefault="005F165E" w:rsidP="005F165E">
      <w:pPr>
        <w:pStyle w:val="NoSpacing"/>
        <w:rPr>
          <w:rFonts w:eastAsia="Times New Roman" w:cs="Times New Roman"/>
          <w:szCs w:val="24"/>
        </w:rPr>
      </w:pPr>
    </w:p>
    <w:p w14:paraId="3D703E77" w14:textId="622C605A" w:rsidR="005F165E" w:rsidRPr="005F165E" w:rsidRDefault="005F165E" w:rsidP="00E6045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April 2023</w:t>
      </w:r>
    </w:p>
    <w:p w14:paraId="5BA769B8" w14:textId="58301B29" w:rsidR="00E60451" w:rsidRPr="00E60451" w:rsidRDefault="00E60451" w:rsidP="009139A6">
      <w:pPr>
        <w:pStyle w:val="NoSpacing"/>
        <w:rPr>
          <w:rFonts w:cs="Times New Roman"/>
          <w:szCs w:val="24"/>
        </w:rPr>
      </w:pPr>
    </w:p>
    <w:sectPr w:rsidR="00E60451" w:rsidRPr="00E604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02BB7" w14:textId="77777777" w:rsidR="00E60451" w:rsidRDefault="00E60451" w:rsidP="009139A6">
      <w:r>
        <w:separator/>
      </w:r>
    </w:p>
  </w:endnote>
  <w:endnote w:type="continuationSeparator" w:id="0">
    <w:p w14:paraId="54306AA7" w14:textId="77777777" w:rsidR="00E60451" w:rsidRDefault="00E604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405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28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947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1F726" w14:textId="77777777" w:rsidR="00E60451" w:rsidRDefault="00E60451" w:rsidP="009139A6">
      <w:r>
        <w:separator/>
      </w:r>
    </w:p>
  </w:footnote>
  <w:footnote w:type="continuationSeparator" w:id="0">
    <w:p w14:paraId="474BB537" w14:textId="77777777" w:rsidR="00E60451" w:rsidRDefault="00E604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D45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2CA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5E0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451"/>
    <w:rsid w:val="000666E0"/>
    <w:rsid w:val="002510B7"/>
    <w:rsid w:val="00596282"/>
    <w:rsid w:val="005C130B"/>
    <w:rsid w:val="005F165E"/>
    <w:rsid w:val="00826F5C"/>
    <w:rsid w:val="009139A6"/>
    <w:rsid w:val="009448BB"/>
    <w:rsid w:val="00947624"/>
    <w:rsid w:val="00A3176C"/>
    <w:rsid w:val="00AE65F8"/>
    <w:rsid w:val="00BA00AB"/>
    <w:rsid w:val="00CB4ED9"/>
    <w:rsid w:val="00E6045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70722"/>
  <w15:chartTrackingRefBased/>
  <w15:docId w15:val="{2CA138AB-62FA-4515-84F9-E34DC759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2023-04-20T20:52:00Z</dcterms:created>
  <dcterms:modified xsi:type="dcterms:W3CDTF">2023-04-20T21:26:00Z</dcterms:modified>
</cp:coreProperties>
</file>