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76AAB" w14:textId="77777777" w:rsidR="00093952" w:rsidRDefault="00093952" w:rsidP="00093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5183DD04" w14:textId="77777777" w:rsidR="00093952" w:rsidRDefault="00093952" w:rsidP="00093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Liskeard, Cornwall. Husbandman.</w:t>
      </w:r>
    </w:p>
    <w:p w14:paraId="4AC2B374" w14:textId="77777777" w:rsidR="00093952" w:rsidRDefault="00093952" w:rsidP="00093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6B412F" w14:textId="77777777" w:rsidR="00093952" w:rsidRDefault="00093952" w:rsidP="00093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B06BF5" w14:textId="77777777" w:rsidR="00093952" w:rsidRDefault="00093952" w:rsidP="00093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>William Shire, Prior of Launceston Priory(q.v.), brought a plaint of debt against him</w:t>
      </w:r>
    </w:p>
    <w:p w14:paraId="5E2A8592" w14:textId="77777777" w:rsidR="00093952" w:rsidRDefault="00093952" w:rsidP="00093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seven others.   ( 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0531DB7" w14:textId="77777777" w:rsidR="00093952" w:rsidRDefault="00093952" w:rsidP="00093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A7A9A2" w14:textId="77777777" w:rsidR="00093952" w:rsidRDefault="00093952" w:rsidP="00093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236F83" w14:textId="77777777" w:rsidR="00093952" w:rsidRDefault="00093952" w:rsidP="000939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01C84B8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 w:rsidSect="00093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49351" w14:textId="77777777" w:rsidR="00093952" w:rsidRDefault="00093952" w:rsidP="009139A6">
      <w:r>
        <w:separator/>
      </w:r>
    </w:p>
  </w:endnote>
  <w:endnote w:type="continuationSeparator" w:id="0">
    <w:p w14:paraId="63DDF5D1" w14:textId="77777777" w:rsidR="00093952" w:rsidRDefault="000939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99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B0A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D4C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5B149" w14:textId="77777777" w:rsidR="00093952" w:rsidRDefault="00093952" w:rsidP="009139A6">
      <w:r>
        <w:separator/>
      </w:r>
    </w:p>
  </w:footnote>
  <w:footnote w:type="continuationSeparator" w:id="0">
    <w:p w14:paraId="217AC3A9" w14:textId="77777777" w:rsidR="00093952" w:rsidRDefault="000939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526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20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D67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952"/>
    <w:rsid w:val="000666E0"/>
    <w:rsid w:val="0009395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6CDA0"/>
  <w15:chartTrackingRefBased/>
  <w15:docId w15:val="{EBA7CC8F-4B62-4739-B9A6-09CF87BB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939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2022-08-10T13:43:00Z</dcterms:created>
  <dcterms:modified xsi:type="dcterms:W3CDTF">2022-08-10T13:43:00Z</dcterms:modified>
</cp:coreProperties>
</file>