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2BC8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KYNG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fl.1460)</w:t>
      </w:r>
    </w:p>
    <w:p w14:paraId="2BB794A3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Isfield</w:t>
      </w:r>
      <w:proofErr w:type="spellEnd"/>
      <w:r>
        <w:rPr>
          <w:rFonts w:cs="Times New Roman"/>
          <w:szCs w:val="24"/>
          <w:lang w:val="en-GB"/>
        </w:rPr>
        <w:t>, Sussex. Turner.</w:t>
      </w:r>
    </w:p>
    <w:p w14:paraId="3CCE0A28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</w:p>
    <w:p w14:paraId="47686B4F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</w:p>
    <w:p w14:paraId="0BE99A2E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 xml:space="preserve">John Mone(q.v.) brought a plaint of debt against him, Richard Aleyn of </w:t>
      </w:r>
    </w:p>
    <w:p w14:paraId="1BCCA071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proofErr w:type="spellStart"/>
      <w:r>
        <w:rPr>
          <w:rFonts w:cs="Times New Roman"/>
          <w:szCs w:val="24"/>
          <w:lang w:val="en-GB"/>
        </w:rPr>
        <w:t>Buxted</w:t>
      </w:r>
      <w:proofErr w:type="spellEnd"/>
      <w:r>
        <w:rPr>
          <w:rFonts w:cs="Times New Roman"/>
          <w:szCs w:val="24"/>
          <w:lang w:val="en-GB"/>
        </w:rPr>
        <w:t>(q.v.) and John Staunton of Waldron(q.v.).</w:t>
      </w:r>
    </w:p>
    <w:p w14:paraId="1433DEB4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97F46">
          <w:rPr>
            <w:rStyle w:val="Hyperlink"/>
            <w:rFonts w:cs="Times New Roman"/>
            <w:szCs w:val="24"/>
            <w:lang w:val="en-GB"/>
          </w:rPr>
          <w:t>https://waalt.uh.edu/index.php/IDXCP40no799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4F35617" w14:textId="77777777" w:rsidR="001D5131" w:rsidRDefault="001D5131" w:rsidP="001D5131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[Michaelmas Term]</w:t>
      </w:r>
    </w:p>
    <w:p w14:paraId="263A7AC3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</w:p>
    <w:p w14:paraId="2C844C7B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</w:p>
    <w:p w14:paraId="6A76C2A7" w14:textId="77777777" w:rsidR="001D5131" w:rsidRDefault="001D5131" w:rsidP="001D513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 January 2024</w:t>
      </w:r>
    </w:p>
    <w:p w14:paraId="6B7598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2D8C7" w14:textId="77777777" w:rsidR="001D5131" w:rsidRDefault="001D5131" w:rsidP="009139A6">
      <w:r>
        <w:separator/>
      </w:r>
    </w:p>
  </w:endnote>
  <w:endnote w:type="continuationSeparator" w:id="0">
    <w:p w14:paraId="33FFAF3A" w14:textId="77777777" w:rsidR="001D5131" w:rsidRDefault="001D51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1B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30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FB5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F1814" w14:textId="77777777" w:rsidR="001D5131" w:rsidRDefault="001D5131" w:rsidP="009139A6">
      <w:r>
        <w:separator/>
      </w:r>
    </w:p>
  </w:footnote>
  <w:footnote w:type="continuationSeparator" w:id="0">
    <w:p w14:paraId="508EFC58" w14:textId="77777777" w:rsidR="001D5131" w:rsidRDefault="001D51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7D5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7D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5F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31"/>
    <w:rsid w:val="000666E0"/>
    <w:rsid w:val="001D513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41CB"/>
  <w15:chartTrackingRefBased/>
  <w15:docId w15:val="{95B47235-F18B-4F7F-BEB1-FFDBE464A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5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2024-01-06T19:09:00Z</dcterms:created>
  <dcterms:modified xsi:type="dcterms:W3CDTF">2024-01-06T19:10:00Z</dcterms:modified>
</cp:coreProperties>
</file>