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D0E" w:rsidRDefault="00FB2D0E" w:rsidP="00FB2D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KYNG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(fl.1434)</w:t>
      </w:r>
    </w:p>
    <w:p w:rsidR="00FB2D0E" w:rsidRDefault="00FB2D0E" w:rsidP="00FB2D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Harrowden.</w:t>
      </w:r>
      <w:bookmarkStart w:id="0" w:name="_GoBack"/>
      <w:bookmarkEnd w:id="0"/>
    </w:p>
    <w:p w:rsidR="00FB2D0E" w:rsidRDefault="00FB2D0E" w:rsidP="00FB2D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2D0E" w:rsidRDefault="00FB2D0E" w:rsidP="00FB2D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2D0E" w:rsidRDefault="00FB2D0E" w:rsidP="00FB2D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Bedford into the land</w:t>
      </w:r>
    </w:p>
    <w:p w:rsidR="00FB2D0E" w:rsidRDefault="00FB2D0E" w:rsidP="00FB2D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Reynold Cokayn(q.v.).</w:t>
      </w:r>
    </w:p>
    <w:p w:rsidR="00FB2D0E" w:rsidRDefault="00FB2D0E" w:rsidP="00FB2D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24-154)</w:t>
      </w:r>
    </w:p>
    <w:p w:rsidR="00FB2D0E" w:rsidRDefault="00FB2D0E" w:rsidP="00FB2D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2D0E" w:rsidRDefault="00FB2D0E" w:rsidP="00FB2D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FB2D0E" w:rsidRDefault="00FB2D0E" w:rsidP="00FB2D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April 2016</w:t>
      </w:r>
    </w:p>
    <w:sectPr w:rsidR="006B2F86" w:rsidRPr="00FB2D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D0E" w:rsidRDefault="00FB2D0E" w:rsidP="00E71FC3">
      <w:pPr>
        <w:spacing w:after="0" w:line="240" w:lineRule="auto"/>
      </w:pPr>
      <w:r>
        <w:separator/>
      </w:r>
    </w:p>
  </w:endnote>
  <w:endnote w:type="continuationSeparator" w:id="0">
    <w:p w:rsidR="00FB2D0E" w:rsidRDefault="00FB2D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D0E" w:rsidRDefault="00FB2D0E" w:rsidP="00E71FC3">
      <w:pPr>
        <w:spacing w:after="0" w:line="240" w:lineRule="auto"/>
      </w:pPr>
      <w:r>
        <w:separator/>
      </w:r>
    </w:p>
  </w:footnote>
  <w:footnote w:type="continuationSeparator" w:id="0">
    <w:p w:rsidR="00FB2D0E" w:rsidRDefault="00FB2D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D0E"/>
    <w:rsid w:val="00AB52E8"/>
    <w:rsid w:val="00B16D3F"/>
    <w:rsid w:val="00E71FC3"/>
    <w:rsid w:val="00EF4813"/>
    <w:rsid w:val="00FB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3BFBE"/>
  <w15:chartTrackingRefBased/>
  <w15:docId w15:val="{78C5FCE0-7702-4F94-9012-65867902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2016-04-13T21:10:00Z</dcterms:created>
  <dcterms:modified xsi:type="dcterms:W3CDTF">2016-04-13T21:10:00Z</dcterms:modified>
</cp:coreProperties>
</file>