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F477E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776A0FD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Hanging Houghton,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0AD92F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AC0A8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DCC0A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Mounteyn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taking against him.</w:t>
      </w:r>
    </w:p>
    <w:p w14:paraId="6F8981C2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943DF6C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EF41A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72FF6" w14:textId="77777777" w:rsidR="00BF77B6" w:rsidRDefault="00BF77B6" w:rsidP="00BF7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2D6D7D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A6067" w14:textId="77777777" w:rsidR="00BF77B6" w:rsidRDefault="00BF77B6" w:rsidP="009139A6">
      <w:r>
        <w:separator/>
      </w:r>
    </w:p>
  </w:endnote>
  <w:endnote w:type="continuationSeparator" w:id="0">
    <w:p w14:paraId="6A5D049C" w14:textId="77777777" w:rsidR="00BF77B6" w:rsidRDefault="00BF77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74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20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9EB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70CF5" w14:textId="77777777" w:rsidR="00BF77B6" w:rsidRDefault="00BF77B6" w:rsidP="009139A6">
      <w:r>
        <w:separator/>
      </w:r>
    </w:p>
  </w:footnote>
  <w:footnote w:type="continuationSeparator" w:id="0">
    <w:p w14:paraId="6DA4ACFB" w14:textId="77777777" w:rsidR="00BF77B6" w:rsidRDefault="00BF77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8B2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CF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19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B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77B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7325"/>
  <w15:chartTrackingRefBased/>
  <w15:docId w15:val="{B881FEB0-FBAB-4257-9FDE-EE78E63E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7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2022-04-22T14:15:00Z</dcterms:created>
  <dcterms:modified xsi:type="dcterms:W3CDTF">2022-04-22T14:15:00Z</dcterms:modified>
</cp:coreProperties>
</file>