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382FE3" w14:textId="0759E259" w:rsidR="006B2F86" w:rsidRDefault="008F5B81" w:rsidP="00E71FC3">
      <w:pPr>
        <w:pStyle w:val="NoSpacing"/>
      </w:pPr>
      <w:r>
        <w:rPr>
          <w:u w:val="single"/>
        </w:rPr>
        <w:t>John KYNG</w:t>
      </w:r>
      <w:r>
        <w:t xml:space="preserve">   </w:t>
      </w:r>
      <w:proofErr w:type="gramStart"/>
      <w:r>
        <w:t xml:space="preserve">   (</w:t>
      </w:r>
      <w:proofErr w:type="gramEnd"/>
      <w:r>
        <w:t>d.1438)</w:t>
      </w:r>
    </w:p>
    <w:p w14:paraId="1E4D3678" w14:textId="490B4A01" w:rsidR="008F5B81" w:rsidRDefault="008F5B81" w:rsidP="00E71FC3">
      <w:pPr>
        <w:pStyle w:val="NoSpacing"/>
      </w:pPr>
      <w:r>
        <w:t>Vicar of Halifax.</w:t>
      </w:r>
    </w:p>
    <w:p w14:paraId="5122E367" w14:textId="427AB47E" w:rsidR="008F5B81" w:rsidRDefault="008F5B81" w:rsidP="00E71FC3">
      <w:pPr>
        <w:pStyle w:val="NoSpacing"/>
      </w:pPr>
    </w:p>
    <w:p w14:paraId="786B29F3" w14:textId="423549DC" w:rsidR="008F5B81" w:rsidRDefault="008F5B81" w:rsidP="00E71FC3">
      <w:pPr>
        <w:pStyle w:val="NoSpacing"/>
      </w:pPr>
    </w:p>
    <w:p w14:paraId="115F5D0F" w14:textId="606F23EA" w:rsidR="008F5B81" w:rsidRDefault="008F5B81" w:rsidP="00E71FC3">
      <w:pPr>
        <w:pStyle w:val="NoSpacing"/>
      </w:pPr>
      <w:r>
        <w:t>18 May1438</w:t>
      </w:r>
      <w:r>
        <w:tab/>
        <w:t>He made his Will.   (W.Y.R. p.99)</w:t>
      </w:r>
    </w:p>
    <w:p w14:paraId="22C1A884" w14:textId="1123C2BA" w:rsidR="008F5B81" w:rsidRDefault="008F5B81" w:rsidP="00E71FC3">
      <w:pPr>
        <w:pStyle w:val="NoSpacing"/>
      </w:pPr>
      <w:r>
        <w:t>23 May</w:t>
      </w:r>
      <w:r>
        <w:tab/>
        <w:t>Probate of his Will.   (ibid.)</w:t>
      </w:r>
    </w:p>
    <w:p w14:paraId="23F204F5" w14:textId="16B4E500" w:rsidR="008F5B81" w:rsidRDefault="008F5B81" w:rsidP="00E71FC3">
      <w:pPr>
        <w:pStyle w:val="NoSpacing"/>
      </w:pPr>
    </w:p>
    <w:p w14:paraId="34C1FB1B" w14:textId="10CB06F0" w:rsidR="008F5B81" w:rsidRDefault="008F5B81" w:rsidP="00E71FC3">
      <w:pPr>
        <w:pStyle w:val="NoSpacing"/>
      </w:pPr>
    </w:p>
    <w:p w14:paraId="57D5EDA4" w14:textId="384498A5" w:rsidR="008F5B81" w:rsidRPr="008F5B81" w:rsidRDefault="008F5B81" w:rsidP="00E71FC3">
      <w:pPr>
        <w:pStyle w:val="NoSpacing"/>
      </w:pPr>
      <w:r>
        <w:t>22 March 2019</w:t>
      </w:r>
      <w:bookmarkStart w:id="0" w:name="_GoBack"/>
      <w:bookmarkEnd w:id="0"/>
    </w:p>
    <w:sectPr w:rsidR="008F5B81" w:rsidRPr="008F5B8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FD1CE8" w14:textId="77777777" w:rsidR="008F5B81" w:rsidRDefault="008F5B81" w:rsidP="00E71FC3">
      <w:pPr>
        <w:spacing w:after="0" w:line="240" w:lineRule="auto"/>
      </w:pPr>
      <w:r>
        <w:separator/>
      </w:r>
    </w:p>
  </w:endnote>
  <w:endnote w:type="continuationSeparator" w:id="0">
    <w:p w14:paraId="66DCDD12" w14:textId="77777777" w:rsidR="008F5B81" w:rsidRDefault="008F5B8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8E76B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FABAE9" w14:textId="77777777" w:rsidR="008F5B81" w:rsidRDefault="008F5B81" w:rsidP="00E71FC3">
      <w:pPr>
        <w:spacing w:after="0" w:line="240" w:lineRule="auto"/>
      </w:pPr>
      <w:r>
        <w:separator/>
      </w:r>
    </w:p>
  </w:footnote>
  <w:footnote w:type="continuationSeparator" w:id="0">
    <w:p w14:paraId="0D986B98" w14:textId="77777777" w:rsidR="008F5B81" w:rsidRDefault="008F5B8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B81"/>
    <w:rsid w:val="001A7C09"/>
    <w:rsid w:val="00577BD5"/>
    <w:rsid w:val="00656CBA"/>
    <w:rsid w:val="006A1F77"/>
    <w:rsid w:val="00733BE7"/>
    <w:rsid w:val="008F5B8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BCF79"/>
  <w15:chartTrackingRefBased/>
  <w15:docId w15:val="{A52F7A58-A398-4C32-A3E1-D93968BC3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2019-03-22T22:29:00Z</dcterms:created>
  <dcterms:modified xsi:type="dcterms:W3CDTF">2019-03-22T22:31:00Z</dcterms:modified>
</cp:coreProperties>
</file>