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66A" w:rsidRDefault="00A7066A" w:rsidP="00A706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   (fl.1427)</w:t>
      </w:r>
    </w:p>
    <w:p w:rsidR="00A7066A" w:rsidRDefault="00A7066A" w:rsidP="00A706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Weaver.</w:t>
      </w:r>
    </w:p>
    <w:p w:rsidR="00A7066A" w:rsidRDefault="00A7066A" w:rsidP="00A706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066A" w:rsidRDefault="00A7066A" w:rsidP="00A706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066A" w:rsidRDefault="00A7066A" w:rsidP="00A706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Jul.</w:t>
      </w: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>His apprentice, Stephen Wylle(q.v.), became a Freeman.</w:t>
      </w:r>
    </w:p>
    <w:p w:rsidR="00A7066A" w:rsidRDefault="00A7066A" w:rsidP="00A706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p.45)</w:t>
      </w:r>
    </w:p>
    <w:p w:rsidR="00A7066A" w:rsidRDefault="00A7066A" w:rsidP="00A706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066A" w:rsidRDefault="00A7066A" w:rsidP="00A706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066A" w:rsidRDefault="00A7066A" w:rsidP="00A706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66A" w:rsidRDefault="00A7066A" w:rsidP="00564E3C">
      <w:pPr>
        <w:spacing w:after="0" w:line="240" w:lineRule="auto"/>
      </w:pPr>
      <w:r>
        <w:separator/>
      </w:r>
    </w:p>
  </w:endnote>
  <w:endnote w:type="continuationSeparator" w:id="0">
    <w:p w:rsidR="00A7066A" w:rsidRDefault="00A7066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7066A">
      <w:rPr>
        <w:rFonts w:ascii="Times New Roman" w:hAnsi="Times New Roman" w:cs="Times New Roman"/>
        <w:noProof/>
        <w:sz w:val="24"/>
        <w:szCs w:val="24"/>
      </w:rPr>
      <w:t>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66A" w:rsidRDefault="00A7066A" w:rsidP="00564E3C">
      <w:pPr>
        <w:spacing w:after="0" w:line="240" w:lineRule="auto"/>
      </w:pPr>
      <w:r>
        <w:separator/>
      </w:r>
    </w:p>
  </w:footnote>
  <w:footnote w:type="continuationSeparator" w:id="0">
    <w:p w:rsidR="00A7066A" w:rsidRDefault="00A7066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66A"/>
    <w:rsid w:val="00372DC6"/>
    <w:rsid w:val="00564E3C"/>
    <w:rsid w:val="0064591D"/>
    <w:rsid w:val="00A7066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7837EE-CB55-4373-B208-0B10D7A4D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2015-12-04T19:50:00Z</dcterms:created>
  <dcterms:modified xsi:type="dcterms:W3CDTF">2015-12-04T19:50:00Z</dcterms:modified>
</cp:coreProperties>
</file>