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520" w:rsidRDefault="00C47520" w:rsidP="00C4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47520" w:rsidRDefault="00C47520" w:rsidP="00C4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 Yeoman.</w:t>
      </w:r>
    </w:p>
    <w:p w:rsidR="00C47520" w:rsidRDefault="00C47520" w:rsidP="00C47520">
      <w:pPr>
        <w:rPr>
          <w:rFonts w:ascii="Times New Roman" w:hAnsi="Times New Roman" w:cs="Times New Roman"/>
        </w:rPr>
      </w:pPr>
    </w:p>
    <w:p w:rsidR="00C47520" w:rsidRDefault="00C47520" w:rsidP="00C47520">
      <w:pPr>
        <w:rPr>
          <w:rFonts w:ascii="Times New Roman" w:hAnsi="Times New Roman" w:cs="Times New Roman"/>
        </w:rPr>
      </w:pPr>
    </w:p>
    <w:p w:rsidR="00C47520" w:rsidRDefault="00C47520" w:rsidP="00C4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Coventry, Prior of Coventry(q.v.), brought a plaint of trespass and</w:t>
      </w:r>
    </w:p>
    <w:p w:rsidR="00C47520" w:rsidRDefault="00C47520" w:rsidP="00C4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assault of a servant against him and ten others also from Coventry.</w:t>
      </w:r>
    </w:p>
    <w:p w:rsidR="00C47520" w:rsidRDefault="00C47520" w:rsidP="00C4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47520" w:rsidRDefault="00C47520" w:rsidP="00C47520">
      <w:pPr>
        <w:rPr>
          <w:rFonts w:ascii="Times New Roman" w:hAnsi="Times New Roman" w:cs="Times New Roman"/>
        </w:rPr>
      </w:pPr>
    </w:p>
    <w:p w:rsidR="00C47520" w:rsidRDefault="00C47520" w:rsidP="00C47520">
      <w:pPr>
        <w:rPr>
          <w:rFonts w:ascii="Times New Roman" w:hAnsi="Times New Roman" w:cs="Times New Roman"/>
        </w:rPr>
      </w:pPr>
    </w:p>
    <w:p w:rsidR="00C47520" w:rsidRDefault="00C47520" w:rsidP="00C4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August 2017</w:t>
      </w:r>
    </w:p>
    <w:p w:rsidR="006B2F86" w:rsidRPr="00C47520" w:rsidRDefault="00C47520" w:rsidP="00C47520">
      <w:bookmarkStart w:id="0" w:name="_GoBack"/>
      <w:bookmarkEnd w:id="0"/>
    </w:p>
    <w:sectPr w:rsidR="006B2F86" w:rsidRPr="00C4752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520" w:rsidRDefault="00C47520" w:rsidP="00E71FC3">
      <w:r>
        <w:separator/>
      </w:r>
    </w:p>
  </w:endnote>
  <w:endnote w:type="continuationSeparator" w:id="0">
    <w:p w:rsidR="00C47520" w:rsidRDefault="00C475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520" w:rsidRDefault="00C47520" w:rsidP="00E71FC3">
      <w:r>
        <w:separator/>
      </w:r>
    </w:p>
  </w:footnote>
  <w:footnote w:type="continuationSeparator" w:id="0">
    <w:p w:rsidR="00C47520" w:rsidRDefault="00C475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520"/>
    <w:rsid w:val="001A7C09"/>
    <w:rsid w:val="00577BD5"/>
    <w:rsid w:val="00656CBA"/>
    <w:rsid w:val="006A1F77"/>
    <w:rsid w:val="00733BE7"/>
    <w:rsid w:val="00AB52E8"/>
    <w:rsid w:val="00B16D3F"/>
    <w:rsid w:val="00BB41AC"/>
    <w:rsid w:val="00C475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864797-F72B-45BF-AF65-052B25F3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5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475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2017-08-12T18:45:00Z</dcterms:created>
  <dcterms:modified xsi:type="dcterms:W3CDTF">2017-08-12T18:46:00Z</dcterms:modified>
</cp:coreProperties>
</file>